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38653" w14:textId="77777777" w:rsidR="000C4E26" w:rsidRDefault="00AC7F3D" w:rsidP="002C7C4F">
      <w:r w:rsidRPr="00AC7F3D">
        <w:rPr>
          <w:noProof/>
        </w:rPr>
        <w:drawing>
          <wp:anchor distT="0" distB="0" distL="114300" distR="114300" simplePos="0" relativeHeight="251667968" behindDoc="0" locked="0" layoutInCell="1" allowOverlap="1" wp14:anchorId="7A0A9871" wp14:editId="0A6DA26F">
            <wp:simplePos x="0" y="0"/>
            <wp:positionH relativeFrom="column">
              <wp:posOffset>76200</wp:posOffset>
            </wp:positionH>
            <wp:positionV relativeFrom="paragraph">
              <wp:posOffset>123825</wp:posOffset>
            </wp:positionV>
            <wp:extent cx="511200" cy="604800"/>
            <wp:effectExtent l="0" t="0" r="3175" b="5080"/>
            <wp:wrapSquare wrapText="bothSides"/>
            <wp:docPr id="3" name="Afbeelding 3" descr="Afbeelding met tekst, paraplu, accessoire,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araplu, accessoire, vectorafbeeldinge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200" cy="604800"/>
                    </a:xfrm>
                    <a:prstGeom prst="rect">
                      <a:avLst/>
                    </a:prstGeom>
                  </pic:spPr>
                </pic:pic>
              </a:graphicData>
            </a:graphic>
          </wp:anchor>
        </w:drawing>
      </w:r>
      <w:r w:rsidR="001605D2">
        <w:t>Wat fijn dat u op onze zorgboerderij bent geweest.</w:t>
      </w:r>
      <w:r w:rsidR="001B66C8">
        <w:t xml:space="preserve"> Wij streven op onze zorgboerderij naar goede kwaliteit van zorg</w:t>
      </w:r>
      <w:r w:rsidR="00AD449F">
        <w:t xml:space="preserve">. We zijn </w:t>
      </w:r>
      <w:r w:rsidR="001B66C8">
        <w:t xml:space="preserve">daarom benieuwd naar wat u gezien en ervaren heeft tijdens uw bezoek. </w:t>
      </w:r>
    </w:p>
    <w:p w14:paraId="1A223615" w14:textId="6E110E7E" w:rsidR="000C5226" w:rsidRDefault="003F27FE" w:rsidP="002C7C4F">
      <w:r>
        <w:t xml:space="preserve">We zouden u daarom graag 5 vragen stellen. </w:t>
      </w:r>
      <w:r w:rsidR="000C5226">
        <w:t xml:space="preserve">Uw antwoorden </w:t>
      </w:r>
      <w:r w:rsidR="001B66C8">
        <w:t>gebruiken wij om te reflecteren op de kwaliteit die wij leveren</w:t>
      </w:r>
      <w:r w:rsidR="00916BEB">
        <w:t xml:space="preserve"> met als doel om </w:t>
      </w:r>
      <w:r w:rsidR="000C5226">
        <w:t>deze</w:t>
      </w:r>
      <w:r w:rsidR="00916BEB">
        <w:t xml:space="preserve"> kwaliteit </w:t>
      </w:r>
      <w:r w:rsidR="0091750F">
        <w:t xml:space="preserve">te behouden en </w:t>
      </w:r>
      <w:r w:rsidR="000C5226">
        <w:t xml:space="preserve">waar mogelijk te verbeteren. </w:t>
      </w:r>
    </w:p>
    <w:p w14:paraId="15A0EFA4" w14:textId="304E3C6B" w:rsidR="000C5226" w:rsidRDefault="000C5226" w:rsidP="002C7C4F">
      <w:r>
        <w:t xml:space="preserve">Bedankt voor uw </w:t>
      </w:r>
      <w:r w:rsidR="00916BEB">
        <w:t>medewerk</w:t>
      </w:r>
      <w:r w:rsidR="00A50440">
        <w:t>ing</w:t>
      </w:r>
      <w:r>
        <w:t>!</w:t>
      </w:r>
    </w:p>
    <w:p w14:paraId="517EA1A8" w14:textId="020C8346" w:rsidR="000C5226" w:rsidRDefault="000C5226" w:rsidP="002C7C4F"/>
    <w:tbl>
      <w:tblPr>
        <w:tblStyle w:val="Tabelraster"/>
        <w:tblW w:w="10485" w:type="dxa"/>
        <w:tblLook w:val="04A0" w:firstRow="1" w:lastRow="0" w:firstColumn="1" w:lastColumn="0" w:noHBand="0" w:noVBand="1"/>
      </w:tblPr>
      <w:tblGrid>
        <w:gridCol w:w="10485"/>
      </w:tblGrid>
      <w:tr w:rsidR="008F3C06" w14:paraId="18479B94" w14:textId="77777777" w:rsidTr="00D2290B">
        <w:tc>
          <w:tcPr>
            <w:tcW w:w="10485" w:type="dxa"/>
          </w:tcPr>
          <w:p w14:paraId="15A93AF6" w14:textId="369ECAAE" w:rsidR="008F3C06" w:rsidRDefault="008F3C06" w:rsidP="002C7C4F">
            <w:r w:rsidRPr="008F3C06">
              <w:rPr>
                <w:b/>
                <w:bCs/>
              </w:rPr>
              <w:t xml:space="preserve">In welke rol bezocht u </w:t>
            </w:r>
            <w:r w:rsidR="00916BEB">
              <w:rPr>
                <w:b/>
                <w:bCs/>
              </w:rPr>
              <w:t>onze</w:t>
            </w:r>
            <w:r w:rsidRPr="008F3C06">
              <w:rPr>
                <w:b/>
                <w:bCs/>
              </w:rPr>
              <w:t xml:space="preserve"> zorgboerderij/ </w:t>
            </w:r>
            <w:r>
              <w:rPr>
                <w:b/>
                <w:bCs/>
              </w:rPr>
              <w:t>W</w:t>
            </w:r>
            <w:r w:rsidRPr="008F3C06">
              <w:rPr>
                <w:b/>
                <w:bCs/>
              </w:rPr>
              <w:t xml:space="preserve">at was de reden van uw bezoek aan </w:t>
            </w:r>
            <w:r w:rsidR="00916BEB">
              <w:rPr>
                <w:b/>
                <w:bCs/>
              </w:rPr>
              <w:t>onze</w:t>
            </w:r>
            <w:r w:rsidRPr="008F3C06">
              <w:rPr>
                <w:b/>
                <w:bCs/>
              </w:rPr>
              <w:t xml:space="preserve"> zorgboerderij?</w:t>
            </w:r>
          </w:p>
        </w:tc>
      </w:tr>
      <w:tr w:rsidR="008F3C06" w14:paraId="37C6C113" w14:textId="77777777" w:rsidTr="00D2290B">
        <w:tc>
          <w:tcPr>
            <w:tcW w:w="10485" w:type="dxa"/>
          </w:tcPr>
          <w:p w14:paraId="0B54FD0D" w14:textId="77777777" w:rsidR="008F3C06" w:rsidRDefault="008F3C06" w:rsidP="002C7C4F"/>
          <w:p w14:paraId="0620AB96" w14:textId="77777777" w:rsidR="008F3C06" w:rsidRDefault="008F3C06" w:rsidP="002C7C4F"/>
          <w:p w14:paraId="0E2836B0" w14:textId="567CA05B" w:rsidR="008F3C06" w:rsidRDefault="008F3C06" w:rsidP="002C7C4F"/>
        </w:tc>
      </w:tr>
    </w:tbl>
    <w:p w14:paraId="342D33DB" w14:textId="77777777" w:rsidR="009877BE" w:rsidRDefault="009877BE" w:rsidP="002C7C4F"/>
    <w:tbl>
      <w:tblPr>
        <w:tblStyle w:val="Tabelraster"/>
        <w:tblW w:w="10490" w:type="dxa"/>
        <w:tblInd w:w="-5" w:type="dxa"/>
        <w:tblLook w:val="04A0" w:firstRow="1" w:lastRow="0" w:firstColumn="1" w:lastColumn="0" w:noHBand="0" w:noVBand="1"/>
      </w:tblPr>
      <w:tblGrid>
        <w:gridCol w:w="10490"/>
      </w:tblGrid>
      <w:tr w:rsidR="000C5226" w14:paraId="4E04963C" w14:textId="77777777" w:rsidTr="00D2290B">
        <w:tc>
          <w:tcPr>
            <w:tcW w:w="10490" w:type="dxa"/>
          </w:tcPr>
          <w:p w14:paraId="03B4E6BD" w14:textId="4117285C" w:rsidR="000C5226" w:rsidRPr="000C5226" w:rsidRDefault="000C5226" w:rsidP="000C5226">
            <w:pPr>
              <w:rPr>
                <w:b/>
                <w:bCs/>
              </w:rPr>
            </w:pPr>
            <w:r w:rsidRPr="000C5226">
              <w:rPr>
                <w:b/>
                <w:bCs/>
              </w:rPr>
              <w:t>Hoe zou u in uw eigen woorden onze zorgboerderij beschrijven?</w:t>
            </w:r>
          </w:p>
        </w:tc>
      </w:tr>
      <w:tr w:rsidR="000C5226" w14:paraId="3D9B484B" w14:textId="77777777" w:rsidTr="00D2290B">
        <w:tc>
          <w:tcPr>
            <w:tcW w:w="10490" w:type="dxa"/>
          </w:tcPr>
          <w:p w14:paraId="5C4F210E" w14:textId="77777777" w:rsidR="000C5226" w:rsidRDefault="000C5226" w:rsidP="000C5226">
            <w:pPr>
              <w:pStyle w:val="Lijstalinea"/>
              <w:ind w:left="0"/>
              <w:rPr>
                <w:b/>
                <w:bCs/>
              </w:rPr>
            </w:pPr>
          </w:p>
          <w:p w14:paraId="2E442F09" w14:textId="77777777" w:rsidR="000C5226" w:rsidRDefault="000C5226" w:rsidP="000C5226">
            <w:pPr>
              <w:pStyle w:val="Lijstalinea"/>
              <w:ind w:left="0"/>
              <w:rPr>
                <w:b/>
                <w:bCs/>
              </w:rPr>
            </w:pPr>
          </w:p>
          <w:p w14:paraId="43CB6B94" w14:textId="77777777" w:rsidR="000C5226" w:rsidRDefault="000C5226" w:rsidP="000C5226">
            <w:pPr>
              <w:pStyle w:val="Lijstalinea"/>
              <w:ind w:left="0"/>
              <w:rPr>
                <w:b/>
                <w:bCs/>
              </w:rPr>
            </w:pPr>
          </w:p>
          <w:p w14:paraId="69B721CB" w14:textId="77777777" w:rsidR="000C5226" w:rsidRDefault="000C5226" w:rsidP="000C5226">
            <w:pPr>
              <w:pStyle w:val="Lijstalinea"/>
              <w:ind w:left="0"/>
              <w:rPr>
                <w:b/>
                <w:bCs/>
              </w:rPr>
            </w:pPr>
          </w:p>
          <w:p w14:paraId="3E6F4A6A" w14:textId="77777777" w:rsidR="000C5226" w:rsidRDefault="000C5226" w:rsidP="000C5226">
            <w:pPr>
              <w:pStyle w:val="Lijstalinea"/>
              <w:ind w:left="0"/>
              <w:rPr>
                <w:b/>
                <w:bCs/>
              </w:rPr>
            </w:pPr>
          </w:p>
          <w:p w14:paraId="1F867636" w14:textId="77777777" w:rsidR="000C5226" w:rsidRDefault="000C5226" w:rsidP="000C5226">
            <w:pPr>
              <w:pStyle w:val="Lijstalinea"/>
              <w:ind w:left="0"/>
              <w:rPr>
                <w:b/>
                <w:bCs/>
              </w:rPr>
            </w:pPr>
          </w:p>
          <w:p w14:paraId="210450C5" w14:textId="4E86AC22" w:rsidR="000C5226" w:rsidRDefault="000C5226" w:rsidP="000C5226">
            <w:pPr>
              <w:pStyle w:val="Lijstalinea"/>
              <w:ind w:left="0"/>
              <w:rPr>
                <w:b/>
                <w:bCs/>
              </w:rPr>
            </w:pPr>
          </w:p>
        </w:tc>
      </w:tr>
    </w:tbl>
    <w:p w14:paraId="3E9E7524" w14:textId="1896FB60" w:rsidR="000C5226" w:rsidRDefault="000C5226" w:rsidP="000C5226">
      <w:pPr>
        <w:pStyle w:val="Lijstalinea"/>
        <w:rPr>
          <w:b/>
          <w:bCs/>
        </w:rPr>
      </w:pPr>
    </w:p>
    <w:tbl>
      <w:tblPr>
        <w:tblStyle w:val="Tabelraster"/>
        <w:tblW w:w="10461" w:type="dxa"/>
        <w:tblInd w:w="-5" w:type="dxa"/>
        <w:tblLook w:val="04A0" w:firstRow="1" w:lastRow="0" w:firstColumn="1" w:lastColumn="0" w:noHBand="0" w:noVBand="1"/>
      </w:tblPr>
      <w:tblGrid>
        <w:gridCol w:w="5245"/>
        <w:gridCol w:w="5216"/>
      </w:tblGrid>
      <w:tr w:rsidR="00D2290B" w14:paraId="6B4FCA0E" w14:textId="72600798" w:rsidTr="00A53ACC">
        <w:tc>
          <w:tcPr>
            <w:tcW w:w="5245" w:type="dxa"/>
          </w:tcPr>
          <w:p w14:paraId="0888E759" w14:textId="77777777" w:rsidR="007B457F" w:rsidRDefault="00D2290B" w:rsidP="000C5226">
            <w:pPr>
              <w:pStyle w:val="Lijstalinea"/>
              <w:ind w:left="0"/>
              <w:rPr>
                <w:b/>
                <w:bCs/>
              </w:rPr>
            </w:pPr>
            <w:r>
              <w:rPr>
                <w:b/>
                <w:bCs/>
              </w:rPr>
              <w:t xml:space="preserve">Welke kernwaarden </w:t>
            </w:r>
            <w:r w:rsidR="00D1309B">
              <w:rPr>
                <w:b/>
                <w:bCs/>
              </w:rPr>
              <w:t>zouden deeln</w:t>
            </w:r>
            <w:r w:rsidR="00D555F6">
              <w:rPr>
                <w:b/>
                <w:bCs/>
              </w:rPr>
              <w:t xml:space="preserve">emers op onze zorgboerderij kunnen ervaren? </w:t>
            </w:r>
          </w:p>
          <w:p w14:paraId="06183FAF" w14:textId="57162B53" w:rsidR="00D2290B" w:rsidRPr="007B457F" w:rsidRDefault="00D555F6" w:rsidP="000C5226">
            <w:pPr>
              <w:pStyle w:val="Lijstalinea"/>
              <w:ind w:left="0"/>
              <w:rPr>
                <w:b/>
                <w:bCs/>
                <w:i/>
                <w:iCs/>
              </w:rPr>
            </w:pPr>
            <w:r w:rsidRPr="007B457F">
              <w:rPr>
                <w:i/>
                <w:iCs/>
              </w:rPr>
              <w:t>U</w:t>
            </w:r>
            <w:r w:rsidR="00D2290B" w:rsidRPr="007B457F">
              <w:rPr>
                <w:i/>
                <w:iCs/>
              </w:rPr>
              <w:t xml:space="preserve"> kunt deze hieronder aankruisen.</w:t>
            </w:r>
          </w:p>
        </w:tc>
        <w:tc>
          <w:tcPr>
            <w:tcW w:w="5216" w:type="dxa"/>
          </w:tcPr>
          <w:p w14:paraId="6ECBE8B5" w14:textId="77777777" w:rsidR="007B457F" w:rsidRDefault="00D2290B" w:rsidP="000C5226">
            <w:pPr>
              <w:pStyle w:val="Lijstalinea"/>
              <w:ind w:left="0"/>
              <w:rPr>
                <w:b/>
                <w:bCs/>
              </w:rPr>
            </w:pPr>
            <w:r>
              <w:rPr>
                <w:b/>
                <w:bCs/>
              </w:rPr>
              <w:t xml:space="preserve">Aan welke kernwaarden zouden wij in uw ogen meer aandacht mogen besteden? </w:t>
            </w:r>
          </w:p>
          <w:p w14:paraId="691056EA" w14:textId="1FAB541A" w:rsidR="00D2290B" w:rsidRPr="007B457F" w:rsidRDefault="00D2290B" w:rsidP="000C5226">
            <w:pPr>
              <w:pStyle w:val="Lijstalinea"/>
              <w:ind w:left="0"/>
              <w:rPr>
                <w:i/>
                <w:iCs/>
              </w:rPr>
            </w:pPr>
            <w:r w:rsidRPr="007B457F">
              <w:rPr>
                <w:i/>
                <w:iCs/>
              </w:rPr>
              <w:t>U kunt deze hieronder aankruisen</w:t>
            </w:r>
            <w:r w:rsidR="007B457F">
              <w:rPr>
                <w:i/>
                <w:iCs/>
              </w:rPr>
              <w:t>.</w:t>
            </w:r>
          </w:p>
        </w:tc>
      </w:tr>
      <w:tr w:rsidR="00D2290B" w14:paraId="08CA68FB" w14:textId="57106DC4" w:rsidTr="00A53ACC">
        <w:tc>
          <w:tcPr>
            <w:tcW w:w="5245" w:type="dxa"/>
          </w:tcPr>
          <w:p w14:paraId="50821E95" w14:textId="14BB9072" w:rsidR="00D2290B" w:rsidRPr="003B0B4E" w:rsidRDefault="00D2290B" w:rsidP="003B0B4E">
            <w:pPr>
              <w:rPr>
                <w:b/>
                <w:bCs/>
              </w:rPr>
            </w:pPr>
            <w:r>
              <w:rPr>
                <w:b/>
                <w:bCs/>
              </w:rPr>
              <w:t>Samen</w:t>
            </w:r>
          </w:p>
          <w:p w14:paraId="4D81EE87" w14:textId="1FB727E4" w:rsidR="00D2290B" w:rsidRDefault="00D2290B" w:rsidP="00054202">
            <w:pPr>
              <w:pStyle w:val="Lijstalinea"/>
              <w:numPr>
                <w:ilvl w:val="0"/>
                <w:numId w:val="7"/>
              </w:numPr>
              <w:rPr>
                <w:b/>
                <w:bCs/>
              </w:rPr>
            </w:pPr>
            <w:r>
              <w:rPr>
                <w:b/>
                <w:bCs/>
              </w:rPr>
              <w:t>Ik hoor erbij en ik doe mee</w:t>
            </w:r>
          </w:p>
          <w:p w14:paraId="4C674C61" w14:textId="05294F1A" w:rsidR="00D2290B" w:rsidRDefault="00D2290B" w:rsidP="00054202">
            <w:pPr>
              <w:pStyle w:val="Lijstalinea"/>
              <w:numPr>
                <w:ilvl w:val="0"/>
                <w:numId w:val="7"/>
              </w:numPr>
              <w:rPr>
                <w:b/>
                <w:bCs/>
              </w:rPr>
            </w:pPr>
            <w:r>
              <w:rPr>
                <w:b/>
                <w:bCs/>
              </w:rPr>
              <w:t>Ik kan kiezen uit nuttig werk</w:t>
            </w:r>
          </w:p>
          <w:p w14:paraId="65FF1D98" w14:textId="03464C1E" w:rsidR="00D2290B" w:rsidRDefault="00D2290B" w:rsidP="00054202">
            <w:pPr>
              <w:pStyle w:val="Lijstalinea"/>
              <w:numPr>
                <w:ilvl w:val="0"/>
                <w:numId w:val="7"/>
              </w:numPr>
              <w:rPr>
                <w:b/>
                <w:bCs/>
              </w:rPr>
            </w:pPr>
            <w:r>
              <w:rPr>
                <w:b/>
                <w:bCs/>
              </w:rPr>
              <w:t>We eten samen gezond</w:t>
            </w:r>
          </w:p>
          <w:p w14:paraId="14DC8B1E" w14:textId="77777777" w:rsidR="00D2290B" w:rsidRDefault="00D2290B" w:rsidP="003B0B4E">
            <w:pPr>
              <w:rPr>
                <w:b/>
                <w:bCs/>
              </w:rPr>
            </w:pPr>
          </w:p>
          <w:p w14:paraId="7DC985B8" w14:textId="5FA8C266" w:rsidR="00D2290B" w:rsidRPr="003B0B4E" w:rsidRDefault="00D2290B" w:rsidP="003B0B4E">
            <w:pPr>
              <w:rPr>
                <w:b/>
                <w:bCs/>
              </w:rPr>
            </w:pPr>
            <w:r>
              <w:rPr>
                <w:b/>
                <w:bCs/>
              </w:rPr>
              <w:t>Buiten</w:t>
            </w:r>
          </w:p>
          <w:p w14:paraId="27CC84CE" w14:textId="6A1AD8AD" w:rsidR="00D2290B" w:rsidRDefault="00D2290B" w:rsidP="00054202">
            <w:pPr>
              <w:pStyle w:val="Lijstalinea"/>
              <w:numPr>
                <w:ilvl w:val="0"/>
                <w:numId w:val="7"/>
              </w:numPr>
              <w:rPr>
                <w:b/>
                <w:bCs/>
              </w:rPr>
            </w:pPr>
            <w:r>
              <w:rPr>
                <w:b/>
                <w:bCs/>
              </w:rPr>
              <w:t>Ik beweeg veel op de boerderij</w:t>
            </w:r>
          </w:p>
          <w:p w14:paraId="2815FC4C" w14:textId="6A56E575" w:rsidR="00D2290B" w:rsidRDefault="00D2290B" w:rsidP="00054202">
            <w:pPr>
              <w:pStyle w:val="Lijstalinea"/>
              <w:numPr>
                <w:ilvl w:val="0"/>
                <w:numId w:val="7"/>
              </w:numPr>
              <w:rPr>
                <w:b/>
                <w:bCs/>
              </w:rPr>
            </w:pPr>
            <w:r>
              <w:rPr>
                <w:b/>
                <w:bCs/>
              </w:rPr>
              <w:t>Er is ruimte en ik kan veel buiten zijn</w:t>
            </w:r>
          </w:p>
          <w:p w14:paraId="79B514B9" w14:textId="3DFE087F" w:rsidR="00D2290B" w:rsidRDefault="00D2290B" w:rsidP="00054202">
            <w:pPr>
              <w:pStyle w:val="Lijstalinea"/>
              <w:numPr>
                <w:ilvl w:val="0"/>
                <w:numId w:val="7"/>
              </w:numPr>
              <w:rPr>
                <w:b/>
                <w:bCs/>
              </w:rPr>
            </w:pPr>
            <w:r>
              <w:rPr>
                <w:b/>
                <w:bCs/>
              </w:rPr>
              <w:t>Het ritme op de boerderij geeft houvast</w:t>
            </w:r>
          </w:p>
          <w:p w14:paraId="12C62803" w14:textId="77777777" w:rsidR="00D2290B" w:rsidRDefault="00D2290B" w:rsidP="003B0B4E">
            <w:pPr>
              <w:ind w:left="360"/>
              <w:rPr>
                <w:b/>
                <w:bCs/>
              </w:rPr>
            </w:pPr>
          </w:p>
          <w:p w14:paraId="5E9D3BBA" w14:textId="09911EC5" w:rsidR="00D2290B" w:rsidRPr="003B0B4E" w:rsidRDefault="00D2290B" w:rsidP="003B0B4E">
            <w:pPr>
              <w:rPr>
                <w:b/>
                <w:bCs/>
              </w:rPr>
            </w:pPr>
            <w:r>
              <w:rPr>
                <w:b/>
                <w:bCs/>
              </w:rPr>
              <w:t>Gewoon</w:t>
            </w:r>
          </w:p>
          <w:p w14:paraId="5F786549" w14:textId="6836A0DD" w:rsidR="00D2290B" w:rsidRDefault="00D2290B" w:rsidP="00054202">
            <w:pPr>
              <w:pStyle w:val="Lijstalinea"/>
              <w:numPr>
                <w:ilvl w:val="0"/>
                <w:numId w:val="7"/>
              </w:numPr>
              <w:rPr>
                <w:b/>
                <w:bCs/>
              </w:rPr>
            </w:pPr>
            <w:r>
              <w:rPr>
                <w:b/>
                <w:bCs/>
              </w:rPr>
              <w:t>Ik word gehoord en gezien</w:t>
            </w:r>
          </w:p>
          <w:p w14:paraId="08BB5598" w14:textId="7B655FD8" w:rsidR="00D2290B" w:rsidRDefault="00D2290B" w:rsidP="00054202">
            <w:pPr>
              <w:pStyle w:val="Lijstalinea"/>
              <w:numPr>
                <w:ilvl w:val="0"/>
                <w:numId w:val="7"/>
              </w:numPr>
              <w:rPr>
                <w:b/>
                <w:bCs/>
              </w:rPr>
            </w:pPr>
            <w:r>
              <w:rPr>
                <w:b/>
                <w:bCs/>
              </w:rPr>
              <w:t>Het is op de boerderij net als in het gewone leven</w:t>
            </w:r>
          </w:p>
          <w:p w14:paraId="6F075EBD" w14:textId="75EA26B8" w:rsidR="00D2290B" w:rsidRDefault="00D2290B" w:rsidP="003B0B4E">
            <w:pPr>
              <w:pStyle w:val="Lijstalinea"/>
              <w:numPr>
                <w:ilvl w:val="0"/>
                <w:numId w:val="7"/>
              </w:numPr>
              <w:rPr>
                <w:b/>
                <w:bCs/>
              </w:rPr>
            </w:pPr>
            <w:r>
              <w:rPr>
                <w:b/>
                <w:bCs/>
              </w:rPr>
              <w:t>Ik krijg de kans om te leren</w:t>
            </w:r>
          </w:p>
        </w:tc>
        <w:tc>
          <w:tcPr>
            <w:tcW w:w="5216" w:type="dxa"/>
          </w:tcPr>
          <w:p w14:paraId="24116E36" w14:textId="77777777" w:rsidR="00D2290B" w:rsidRPr="003B0B4E" w:rsidRDefault="00D2290B" w:rsidP="00D2290B">
            <w:pPr>
              <w:rPr>
                <w:b/>
                <w:bCs/>
              </w:rPr>
            </w:pPr>
            <w:r>
              <w:rPr>
                <w:b/>
                <w:bCs/>
              </w:rPr>
              <w:t>Samen</w:t>
            </w:r>
          </w:p>
          <w:p w14:paraId="4BBDE176" w14:textId="77777777" w:rsidR="00D2290B" w:rsidRDefault="00D2290B" w:rsidP="00D2290B">
            <w:pPr>
              <w:pStyle w:val="Lijstalinea"/>
              <w:numPr>
                <w:ilvl w:val="0"/>
                <w:numId w:val="7"/>
              </w:numPr>
              <w:rPr>
                <w:b/>
                <w:bCs/>
              </w:rPr>
            </w:pPr>
            <w:r>
              <w:rPr>
                <w:b/>
                <w:bCs/>
              </w:rPr>
              <w:t>Ik hoor erbij en ik doe mee</w:t>
            </w:r>
          </w:p>
          <w:p w14:paraId="4E7F4F85" w14:textId="77777777" w:rsidR="00D2290B" w:rsidRDefault="00D2290B" w:rsidP="00D2290B">
            <w:pPr>
              <w:pStyle w:val="Lijstalinea"/>
              <w:numPr>
                <w:ilvl w:val="0"/>
                <w:numId w:val="7"/>
              </w:numPr>
              <w:rPr>
                <w:b/>
                <w:bCs/>
              </w:rPr>
            </w:pPr>
            <w:r>
              <w:rPr>
                <w:b/>
                <w:bCs/>
              </w:rPr>
              <w:t>Ik kan kiezen uit nuttig werk</w:t>
            </w:r>
          </w:p>
          <w:p w14:paraId="051A917D" w14:textId="77777777" w:rsidR="00D2290B" w:rsidRDefault="00D2290B" w:rsidP="00D2290B">
            <w:pPr>
              <w:pStyle w:val="Lijstalinea"/>
              <w:numPr>
                <w:ilvl w:val="0"/>
                <w:numId w:val="7"/>
              </w:numPr>
              <w:rPr>
                <w:b/>
                <w:bCs/>
              </w:rPr>
            </w:pPr>
            <w:r>
              <w:rPr>
                <w:b/>
                <w:bCs/>
              </w:rPr>
              <w:t>We eten samen gezond</w:t>
            </w:r>
          </w:p>
          <w:p w14:paraId="674C18A9" w14:textId="77777777" w:rsidR="00D2290B" w:rsidRDefault="00D2290B" w:rsidP="00D2290B">
            <w:pPr>
              <w:rPr>
                <w:b/>
                <w:bCs/>
              </w:rPr>
            </w:pPr>
          </w:p>
          <w:p w14:paraId="6D5B0AB2" w14:textId="77777777" w:rsidR="00D2290B" w:rsidRPr="003B0B4E" w:rsidRDefault="00D2290B" w:rsidP="00D2290B">
            <w:pPr>
              <w:rPr>
                <w:b/>
                <w:bCs/>
              </w:rPr>
            </w:pPr>
            <w:r>
              <w:rPr>
                <w:b/>
                <w:bCs/>
              </w:rPr>
              <w:t>Buiten</w:t>
            </w:r>
          </w:p>
          <w:p w14:paraId="58B63FCE" w14:textId="77777777" w:rsidR="00D2290B" w:rsidRDefault="00D2290B" w:rsidP="00D2290B">
            <w:pPr>
              <w:pStyle w:val="Lijstalinea"/>
              <w:numPr>
                <w:ilvl w:val="0"/>
                <w:numId w:val="7"/>
              </w:numPr>
              <w:rPr>
                <w:b/>
                <w:bCs/>
              </w:rPr>
            </w:pPr>
            <w:r>
              <w:rPr>
                <w:b/>
                <w:bCs/>
              </w:rPr>
              <w:t>Ik beweeg veel op de boerderij</w:t>
            </w:r>
          </w:p>
          <w:p w14:paraId="62BAA676" w14:textId="77777777" w:rsidR="00D2290B" w:rsidRDefault="00D2290B" w:rsidP="00D2290B">
            <w:pPr>
              <w:pStyle w:val="Lijstalinea"/>
              <w:numPr>
                <w:ilvl w:val="0"/>
                <w:numId w:val="7"/>
              </w:numPr>
              <w:rPr>
                <w:b/>
                <w:bCs/>
              </w:rPr>
            </w:pPr>
            <w:r>
              <w:rPr>
                <w:b/>
                <w:bCs/>
              </w:rPr>
              <w:t>Er is ruimte en ik kan veel buiten zijn</w:t>
            </w:r>
          </w:p>
          <w:p w14:paraId="2D90FAE6" w14:textId="77777777" w:rsidR="00D2290B" w:rsidRDefault="00D2290B" w:rsidP="00D2290B">
            <w:pPr>
              <w:pStyle w:val="Lijstalinea"/>
              <w:numPr>
                <w:ilvl w:val="0"/>
                <w:numId w:val="7"/>
              </w:numPr>
              <w:rPr>
                <w:b/>
                <w:bCs/>
              </w:rPr>
            </w:pPr>
            <w:r>
              <w:rPr>
                <w:b/>
                <w:bCs/>
              </w:rPr>
              <w:t>Het ritme op de boerderij geeft houvast</w:t>
            </w:r>
          </w:p>
          <w:p w14:paraId="2DF610F6" w14:textId="77777777" w:rsidR="00D2290B" w:rsidRDefault="00D2290B" w:rsidP="00D2290B">
            <w:pPr>
              <w:ind w:left="360"/>
              <w:rPr>
                <w:b/>
                <w:bCs/>
              </w:rPr>
            </w:pPr>
          </w:p>
          <w:p w14:paraId="53F58B2D" w14:textId="77777777" w:rsidR="00D2290B" w:rsidRPr="003B0B4E" w:rsidRDefault="00D2290B" w:rsidP="00D2290B">
            <w:pPr>
              <w:rPr>
                <w:b/>
                <w:bCs/>
              </w:rPr>
            </w:pPr>
            <w:r>
              <w:rPr>
                <w:b/>
                <w:bCs/>
              </w:rPr>
              <w:t>Gewoon</w:t>
            </w:r>
          </w:p>
          <w:p w14:paraId="0DE92713" w14:textId="77777777" w:rsidR="00D2290B" w:rsidRDefault="00D2290B" w:rsidP="00D2290B">
            <w:pPr>
              <w:pStyle w:val="Lijstalinea"/>
              <w:numPr>
                <w:ilvl w:val="0"/>
                <w:numId w:val="7"/>
              </w:numPr>
              <w:rPr>
                <w:b/>
                <w:bCs/>
              </w:rPr>
            </w:pPr>
            <w:r>
              <w:rPr>
                <w:b/>
                <w:bCs/>
              </w:rPr>
              <w:t>Ik word gehoord en gezien</w:t>
            </w:r>
          </w:p>
          <w:p w14:paraId="36CF5E44" w14:textId="77777777" w:rsidR="00A50440" w:rsidRDefault="00D2290B" w:rsidP="00A50440">
            <w:pPr>
              <w:pStyle w:val="Lijstalinea"/>
              <w:numPr>
                <w:ilvl w:val="0"/>
                <w:numId w:val="7"/>
              </w:numPr>
              <w:rPr>
                <w:b/>
                <w:bCs/>
              </w:rPr>
            </w:pPr>
            <w:r>
              <w:rPr>
                <w:b/>
                <w:bCs/>
              </w:rPr>
              <w:t>Het is op de boerderij net als in het gewone leven</w:t>
            </w:r>
          </w:p>
          <w:p w14:paraId="2C4FD737" w14:textId="6945D37D" w:rsidR="00D2290B" w:rsidRDefault="00D2290B" w:rsidP="00A50440">
            <w:pPr>
              <w:pStyle w:val="Lijstalinea"/>
              <w:numPr>
                <w:ilvl w:val="0"/>
                <w:numId w:val="7"/>
              </w:numPr>
              <w:rPr>
                <w:b/>
                <w:bCs/>
              </w:rPr>
            </w:pPr>
            <w:r>
              <w:rPr>
                <w:b/>
                <w:bCs/>
              </w:rPr>
              <w:t>Ik krijg de kans om te leren</w:t>
            </w:r>
          </w:p>
        </w:tc>
      </w:tr>
    </w:tbl>
    <w:p w14:paraId="73365322" w14:textId="0CD6123E" w:rsidR="00916BEB" w:rsidRDefault="00916BEB" w:rsidP="000C5226">
      <w:pPr>
        <w:pStyle w:val="Lijstalinea"/>
        <w:rPr>
          <w:b/>
          <w:bCs/>
        </w:rPr>
      </w:pPr>
    </w:p>
    <w:tbl>
      <w:tblPr>
        <w:tblStyle w:val="Tabelraster"/>
        <w:tblW w:w="10490" w:type="dxa"/>
        <w:tblInd w:w="-5" w:type="dxa"/>
        <w:tblLook w:val="04A0" w:firstRow="1" w:lastRow="0" w:firstColumn="1" w:lastColumn="0" w:noHBand="0" w:noVBand="1"/>
      </w:tblPr>
      <w:tblGrid>
        <w:gridCol w:w="10490"/>
      </w:tblGrid>
      <w:tr w:rsidR="00B476E8" w14:paraId="7C932692" w14:textId="77777777" w:rsidTr="00D2290B">
        <w:tc>
          <w:tcPr>
            <w:tcW w:w="10490" w:type="dxa"/>
          </w:tcPr>
          <w:p w14:paraId="5665058F" w14:textId="6D0484D6" w:rsidR="00B476E8" w:rsidRDefault="00A50440" w:rsidP="000C5226">
            <w:pPr>
              <w:pStyle w:val="Lijstalinea"/>
              <w:ind w:left="0"/>
              <w:rPr>
                <w:b/>
                <w:bCs/>
              </w:rPr>
            </w:pPr>
            <w:r>
              <w:rPr>
                <w:b/>
                <w:bCs/>
              </w:rPr>
              <w:t>Wat zou u ons willen meegeven?</w:t>
            </w:r>
          </w:p>
        </w:tc>
      </w:tr>
      <w:tr w:rsidR="00B476E8" w14:paraId="71F24181" w14:textId="77777777" w:rsidTr="00D2290B">
        <w:tc>
          <w:tcPr>
            <w:tcW w:w="10490" w:type="dxa"/>
          </w:tcPr>
          <w:p w14:paraId="4982F9EF" w14:textId="77777777" w:rsidR="00B476E8" w:rsidRDefault="00B476E8" w:rsidP="000C5226">
            <w:pPr>
              <w:pStyle w:val="Lijstalinea"/>
              <w:ind w:left="0"/>
              <w:rPr>
                <w:b/>
                <w:bCs/>
              </w:rPr>
            </w:pPr>
          </w:p>
          <w:p w14:paraId="408E1E3F" w14:textId="77777777" w:rsidR="005127C2" w:rsidRDefault="005127C2" w:rsidP="000C5226">
            <w:pPr>
              <w:pStyle w:val="Lijstalinea"/>
              <w:ind w:left="0"/>
              <w:rPr>
                <w:b/>
                <w:bCs/>
              </w:rPr>
            </w:pPr>
          </w:p>
          <w:p w14:paraId="3F102035" w14:textId="77777777" w:rsidR="005127C2" w:rsidRDefault="005127C2" w:rsidP="000C5226">
            <w:pPr>
              <w:pStyle w:val="Lijstalinea"/>
              <w:ind w:left="0"/>
              <w:rPr>
                <w:b/>
                <w:bCs/>
              </w:rPr>
            </w:pPr>
          </w:p>
          <w:p w14:paraId="03B67338" w14:textId="77777777" w:rsidR="00E86A9E" w:rsidRDefault="00E86A9E" w:rsidP="000C5226">
            <w:pPr>
              <w:pStyle w:val="Lijstalinea"/>
              <w:ind w:left="0"/>
              <w:rPr>
                <w:b/>
                <w:bCs/>
              </w:rPr>
            </w:pPr>
          </w:p>
          <w:p w14:paraId="64367FE3" w14:textId="77777777" w:rsidR="00B476E8" w:rsidRDefault="00B476E8" w:rsidP="000C5226">
            <w:pPr>
              <w:pStyle w:val="Lijstalinea"/>
              <w:ind w:left="0"/>
              <w:rPr>
                <w:b/>
                <w:bCs/>
              </w:rPr>
            </w:pPr>
          </w:p>
          <w:p w14:paraId="1E715E8D" w14:textId="77777777" w:rsidR="00B476E8" w:rsidRDefault="00B476E8" w:rsidP="000C5226">
            <w:pPr>
              <w:pStyle w:val="Lijstalinea"/>
              <w:ind w:left="0"/>
              <w:rPr>
                <w:b/>
                <w:bCs/>
              </w:rPr>
            </w:pPr>
          </w:p>
          <w:p w14:paraId="3777D505" w14:textId="61D01798" w:rsidR="00B476E8" w:rsidRDefault="00B476E8" w:rsidP="000C5226">
            <w:pPr>
              <w:pStyle w:val="Lijstalinea"/>
              <w:ind w:left="0"/>
              <w:rPr>
                <w:b/>
                <w:bCs/>
              </w:rPr>
            </w:pPr>
          </w:p>
          <w:p w14:paraId="12810B56" w14:textId="41BCCAF9" w:rsidR="00AA575E" w:rsidRDefault="00AA575E" w:rsidP="000C5226">
            <w:pPr>
              <w:pStyle w:val="Lijstalinea"/>
              <w:ind w:left="0"/>
              <w:rPr>
                <w:b/>
                <w:bCs/>
              </w:rPr>
            </w:pPr>
          </w:p>
          <w:p w14:paraId="02C38EC6" w14:textId="65DD25CC" w:rsidR="00AA575E" w:rsidRDefault="00AA575E" w:rsidP="000C5226">
            <w:pPr>
              <w:pStyle w:val="Lijstalinea"/>
              <w:ind w:left="0"/>
              <w:rPr>
                <w:b/>
                <w:bCs/>
              </w:rPr>
            </w:pPr>
          </w:p>
          <w:p w14:paraId="6FFFF0A7" w14:textId="77777777" w:rsidR="00AA575E" w:rsidRDefault="00AA575E" w:rsidP="000C5226">
            <w:pPr>
              <w:pStyle w:val="Lijstalinea"/>
              <w:ind w:left="0"/>
              <w:rPr>
                <w:b/>
                <w:bCs/>
              </w:rPr>
            </w:pPr>
          </w:p>
          <w:p w14:paraId="61CDEB9A" w14:textId="77777777" w:rsidR="00B476E8" w:rsidRDefault="00B476E8" w:rsidP="000C5226">
            <w:pPr>
              <w:pStyle w:val="Lijstalinea"/>
              <w:ind w:left="0"/>
              <w:rPr>
                <w:b/>
                <w:bCs/>
              </w:rPr>
            </w:pPr>
          </w:p>
          <w:p w14:paraId="343BB742" w14:textId="0B33EB13" w:rsidR="00B476E8" w:rsidRDefault="00B476E8" w:rsidP="000C5226">
            <w:pPr>
              <w:pStyle w:val="Lijstalinea"/>
              <w:ind w:left="0"/>
              <w:rPr>
                <w:b/>
                <w:bCs/>
              </w:rPr>
            </w:pPr>
          </w:p>
        </w:tc>
      </w:tr>
    </w:tbl>
    <w:p w14:paraId="0AE8C166" w14:textId="06D3E061" w:rsidR="00144EE8" w:rsidRDefault="00144EE8" w:rsidP="00E86A9E">
      <w:pPr>
        <w:rPr>
          <w:b/>
          <w:bCs/>
        </w:rPr>
      </w:pPr>
    </w:p>
    <w:p w14:paraId="6129605B" w14:textId="4D03337D" w:rsidR="00144EE8" w:rsidRPr="005A6B1B" w:rsidRDefault="00144EE8" w:rsidP="005A6B1B">
      <w:pPr>
        <w:rPr>
          <w:rFonts w:cstheme="minorHAnsi"/>
          <w:b/>
          <w:bCs/>
          <w:i/>
          <w:iCs/>
          <w:color w:val="0F0F11"/>
          <w:u w:val="single"/>
        </w:rPr>
      </w:pPr>
      <w:r>
        <w:rPr>
          <w:b/>
          <w:bCs/>
        </w:rPr>
        <w:br w:type="page"/>
      </w:r>
      <w:r w:rsidRPr="005A6B1B">
        <w:rPr>
          <w:rFonts w:cstheme="minorHAnsi"/>
          <w:b/>
          <w:bCs/>
          <w:color w:val="0F0F11"/>
          <w:u w:val="single"/>
        </w:rPr>
        <w:lastRenderedPageBreak/>
        <w:t>Bijlage: Kernwaarden</w:t>
      </w:r>
    </w:p>
    <w:p w14:paraId="0B6273D4" w14:textId="0D185DA0" w:rsidR="00144EE8" w:rsidRDefault="00144EE8" w:rsidP="00144EE8">
      <w:pPr>
        <w:pStyle w:val="Titel"/>
        <w:tabs>
          <w:tab w:val="left" w:pos="2084"/>
        </w:tabs>
        <w:spacing w:before="0"/>
        <w:ind w:left="0"/>
        <w:rPr>
          <w:rFonts w:asciiTheme="minorHAnsi" w:hAnsiTheme="minorHAnsi" w:cstheme="minorHAnsi"/>
          <w:i w:val="0"/>
          <w:iCs w:val="0"/>
          <w:color w:val="0F0F11"/>
          <w:u w:val="none"/>
          <w:lang w:val="nl-NL"/>
        </w:rPr>
      </w:pPr>
      <w:r>
        <w:rPr>
          <w:noProof/>
          <w:u w:val="none"/>
        </w:rPr>
        <w:drawing>
          <wp:anchor distT="0" distB="0" distL="114300" distR="114300" simplePos="0" relativeHeight="251670016" behindDoc="0" locked="0" layoutInCell="1" allowOverlap="1" wp14:anchorId="5EE4D32A" wp14:editId="6EC16A4F">
            <wp:simplePos x="0" y="0"/>
            <wp:positionH relativeFrom="margin">
              <wp:posOffset>3810</wp:posOffset>
            </wp:positionH>
            <wp:positionV relativeFrom="paragraph">
              <wp:posOffset>148590</wp:posOffset>
            </wp:positionV>
            <wp:extent cx="4800600" cy="3703320"/>
            <wp:effectExtent l="0" t="0" r="0" b="0"/>
            <wp:wrapThrough wrapText="bothSides">
              <wp:wrapPolygon edited="0">
                <wp:start x="0" y="0"/>
                <wp:lineTo x="0" y="21444"/>
                <wp:lineTo x="21514" y="21444"/>
                <wp:lineTo x="21514"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703320"/>
                    </a:xfrm>
                    <a:prstGeom prst="rect">
                      <a:avLst/>
                    </a:prstGeom>
                    <a:noFill/>
                  </pic:spPr>
                </pic:pic>
              </a:graphicData>
            </a:graphic>
            <wp14:sizeRelH relativeFrom="margin">
              <wp14:pctWidth>0</wp14:pctWidth>
            </wp14:sizeRelH>
            <wp14:sizeRelV relativeFrom="margin">
              <wp14:pctHeight>0</wp14:pctHeight>
            </wp14:sizeRelV>
          </wp:anchor>
        </w:drawing>
      </w:r>
    </w:p>
    <w:p w14:paraId="5B024DA7" w14:textId="77777777" w:rsidR="00144EE8" w:rsidRDefault="00144EE8" w:rsidP="00144EE8">
      <w:pPr>
        <w:pStyle w:val="Kop4"/>
      </w:pPr>
    </w:p>
    <w:p w14:paraId="0269DE02" w14:textId="77777777" w:rsidR="00144EE8" w:rsidRDefault="00144EE8" w:rsidP="00144EE8">
      <w:pPr>
        <w:pStyle w:val="Kop4"/>
      </w:pPr>
    </w:p>
    <w:p w14:paraId="32769A24" w14:textId="77777777" w:rsidR="00144EE8" w:rsidRDefault="00144EE8" w:rsidP="00144EE8">
      <w:pPr>
        <w:pStyle w:val="Kop4"/>
      </w:pPr>
    </w:p>
    <w:p w14:paraId="0B041F64" w14:textId="77777777" w:rsidR="00144EE8" w:rsidRDefault="00144EE8" w:rsidP="00144EE8">
      <w:pPr>
        <w:pStyle w:val="Kop4"/>
      </w:pPr>
    </w:p>
    <w:p w14:paraId="3834EE4F" w14:textId="77777777" w:rsidR="00144EE8" w:rsidRDefault="00144EE8" w:rsidP="00144EE8">
      <w:pPr>
        <w:pStyle w:val="Kop4"/>
      </w:pPr>
    </w:p>
    <w:p w14:paraId="61A72244" w14:textId="77777777" w:rsidR="00144EE8" w:rsidRDefault="00144EE8" w:rsidP="00144EE8">
      <w:pPr>
        <w:pStyle w:val="Kop4"/>
      </w:pPr>
    </w:p>
    <w:p w14:paraId="63DA752D" w14:textId="77777777" w:rsidR="00144EE8" w:rsidRDefault="00144EE8" w:rsidP="00144EE8">
      <w:pPr>
        <w:pStyle w:val="Kop4"/>
      </w:pPr>
    </w:p>
    <w:p w14:paraId="4ECE1D75" w14:textId="77777777" w:rsidR="00144EE8" w:rsidRDefault="00144EE8" w:rsidP="00144EE8">
      <w:pPr>
        <w:pStyle w:val="Kop4"/>
      </w:pPr>
    </w:p>
    <w:p w14:paraId="544CF0BD" w14:textId="77777777" w:rsidR="00144EE8" w:rsidRDefault="00144EE8" w:rsidP="00144EE8">
      <w:pPr>
        <w:pStyle w:val="Kop4"/>
      </w:pPr>
    </w:p>
    <w:p w14:paraId="26BC5755" w14:textId="77777777" w:rsidR="00144EE8" w:rsidRDefault="00144EE8" w:rsidP="00144EE8">
      <w:pPr>
        <w:pStyle w:val="Kop4"/>
      </w:pPr>
    </w:p>
    <w:p w14:paraId="226F1519" w14:textId="77777777" w:rsidR="00144EE8" w:rsidRDefault="00144EE8" w:rsidP="00144EE8">
      <w:pPr>
        <w:pStyle w:val="Kop4"/>
      </w:pPr>
    </w:p>
    <w:p w14:paraId="1A8922EC" w14:textId="77777777" w:rsidR="00144EE8" w:rsidRDefault="00144EE8" w:rsidP="00144EE8">
      <w:pPr>
        <w:pStyle w:val="Kop4"/>
      </w:pPr>
    </w:p>
    <w:p w14:paraId="1A0D6C1D" w14:textId="77777777" w:rsidR="00144EE8" w:rsidRDefault="00144EE8" w:rsidP="00144EE8"/>
    <w:p w14:paraId="0FF946BE" w14:textId="77777777" w:rsidR="00144EE8" w:rsidRDefault="00144EE8" w:rsidP="00144EE8">
      <w:pPr>
        <w:rPr>
          <w:rFonts w:asciiTheme="majorHAnsi" w:eastAsiaTheme="majorEastAsia" w:hAnsiTheme="majorHAnsi" w:cstheme="majorBidi"/>
          <w:b/>
          <w:iCs/>
          <w:color w:val="385623" w:themeColor="accent6" w:themeShade="80"/>
          <w:sz w:val="32"/>
          <w:szCs w:val="32"/>
          <w:u w:val="single"/>
        </w:rPr>
      </w:pPr>
    </w:p>
    <w:p w14:paraId="691B8EF5" w14:textId="77777777" w:rsidR="00144EE8" w:rsidRDefault="00144EE8" w:rsidP="00144EE8">
      <w:pPr>
        <w:rPr>
          <w:rFonts w:asciiTheme="majorHAnsi" w:eastAsiaTheme="majorEastAsia" w:hAnsiTheme="majorHAnsi" w:cstheme="majorBidi"/>
          <w:b/>
          <w:iCs/>
          <w:color w:val="385623" w:themeColor="accent6" w:themeShade="80"/>
          <w:sz w:val="32"/>
          <w:szCs w:val="32"/>
          <w:u w:val="single"/>
        </w:rPr>
      </w:pPr>
    </w:p>
    <w:p w14:paraId="61484616" w14:textId="77777777" w:rsidR="00144EE8" w:rsidRDefault="00144EE8" w:rsidP="00144EE8">
      <w:pPr>
        <w:rPr>
          <w:rFonts w:asciiTheme="majorHAnsi" w:eastAsiaTheme="majorEastAsia" w:hAnsiTheme="majorHAnsi" w:cstheme="majorBidi"/>
          <w:b/>
          <w:iCs/>
          <w:color w:val="385623" w:themeColor="accent6" w:themeShade="80"/>
          <w:sz w:val="32"/>
          <w:szCs w:val="32"/>
          <w:u w:val="single"/>
        </w:rPr>
      </w:pPr>
    </w:p>
    <w:p w14:paraId="2CB5A837" w14:textId="77777777" w:rsidR="00144EE8" w:rsidRDefault="00144EE8" w:rsidP="00144EE8">
      <w:pPr>
        <w:rPr>
          <w:rFonts w:asciiTheme="majorHAnsi" w:eastAsiaTheme="majorEastAsia" w:hAnsiTheme="majorHAnsi" w:cstheme="majorBidi"/>
          <w:b/>
          <w:iCs/>
          <w:color w:val="385623" w:themeColor="accent6" w:themeShade="80"/>
          <w:sz w:val="32"/>
          <w:szCs w:val="32"/>
          <w:u w:val="single"/>
        </w:rPr>
      </w:pPr>
    </w:p>
    <w:p w14:paraId="500300E0" w14:textId="77777777" w:rsidR="00144EE8" w:rsidRDefault="00144EE8" w:rsidP="00144EE8">
      <w:pPr>
        <w:rPr>
          <w:rFonts w:asciiTheme="majorHAnsi" w:eastAsiaTheme="majorEastAsia" w:hAnsiTheme="majorHAnsi" w:cstheme="majorBidi"/>
          <w:b/>
          <w:iCs/>
          <w:color w:val="385623" w:themeColor="accent6" w:themeShade="80"/>
          <w:sz w:val="32"/>
          <w:szCs w:val="32"/>
          <w:u w:val="single"/>
        </w:rPr>
      </w:pPr>
    </w:p>
    <w:p w14:paraId="1E456260" w14:textId="77777777" w:rsidR="00144EE8" w:rsidRDefault="00144EE8" w:rsidP="00144EE8">
      <w:pPr>
        <w:rPr>
          <w:rFonts w:asciiTheme="majorHAnsi" w:eastAsiaTheme="majorEastAsia" w:hAnsiTheme="majorHAnsi" w:cstheme="majorBidi"/>
          <w:b/>
          <w:iCs/>
          <w:color w:val="385623" w:themeColor="accent6" w:themeShade="80"/>
          <w:sz w:val="24"/>
          <w:u w:val="single"/>
        </w:rPr>
      </w:pPr>
      <w:r>
        <w:rPr>
          <w:rFonts w:asciiTheme="majorHAnsi" w:eastAsiaTheme="majorEastAsia" w:hAnsiTheme="majorHAnsi" w:cstheme="majorBidi"/>
          <w:b/>
          <w:iCs/>
          <w:color w:val="385623" w:themeColor="accent6" w:themeShade="80"/>
          <w:sz w:val="32"/>
          <w:szCs w:val="32"/>
          <w:u w:val="single"/>
        </w:rPr>
        <w:t>Samen</w:t>
      </w:r>
      <w:r>
        <w:rPr>
          <w:rFonts w:asciiTheme="majorHAnsi" w:eastAsiaTheme="majorEastAsia" w:hAnsiTheme="majorHAnsi" w:cstheme="majorBidi"/>
          <w:b/>
          <w:iCs/>
          <w:color w:val="385623" w:themeColor="accent6" w:themeShade="80"/>
          <w:sz w:val="24"/>
          <w:u w:val="single"/>
        </w:rPr>
        <w:t xml:space="preserve"> </w:t>
      </w:r>
    </w:p>
    <w:p w14:paraId="66DBBDE9" w14:textId="77777777" w:rsidR="00144EE8" w:rsidRDefault="00144EE8" w:rsidP="00144EE8"/>
    <w:p w14:paraId="171186F6" w14:textId="77777777" w:rsidR="00144EE8" w:rsidRDefault="00144EE8" w:rsidP="00144EE8">
      <w:pPr>
        <w:pStyle w:val="Lijstalinea"/>
        <w:numPr>
          <w:ilvl w:val="0"/>
          <w:numId w:val="8"/>
        </w:numPr>
        <w:rPr>
          <w:color w:val="385623" w:themeColor="accent6" w:themeShade="80"/>
        </w:rPr>
      </w:pPr>
      <w:r>
        <w:rPr>
          <w:color w:val="385623" w:themeColor="accent6" w:themeShade="80"/>
        </w:rPr>
        <w:t>Iedereen telt mee en draagt bij</w:t>
      </w:r>
    </w:p>
    <w:p w14:paraId="167353C0" w14:textId="77777777" w:rsidR="00144EE8" w:rsidRDefault="00144EE8" w:rsidP="00144EE8">
      <w:pPr>
        <w:pStyle w:val="Lijstalinea"/>
        <w:numPr>
          <w:ilvl w:val="0"/>
          <w:numId w:val="8"/>
        </w:numPr>
        <w:rPr>
          <w:color w:val="385623" w:themeColor="accent6" w:themeShade="80"/>
        </w:rPr>
      </w:pPr>
      <w:r>
        <w:rPr>
          <w:color w:val="385623" w:themeColor="accent6" w:themeShade="80"/>
        </w:rPr>
        <w:t>Wat we doen is zinvol en dat ervaren we samen ook zo</w:t>
      </w:r>
    </w:p>
    <w:p w14:paraId="6160B20F" w14:textId="77777777" w:rsidR="00144EE8" w:rsidRDefault="00144EE8" w:rsidP="00144EE8">
      <w:pPr>
        <w:ind w:left="708" w:firstLine="708"/>
        <w:rPr>
          <w:rFonts w:asciiTheme="majorHAnsi" w:eastAsiaTheme="majorEastAsia" w:hAnsiTheme="majorHAnsi" w:cstheme="majorBidi"/>
          <w:iCs/>
          <w:color w:val="385623" w:themeColor="accent6" w:themeShade="80"/>
          <w:sz w:val="24"/>
          <w:szCs w:val="24"/>
          <w:u w:val="single"/>
        </w:rPr>
      </w:pPr>
    </w:p>
    <w:p w14:paraId="559BC3F6" w14:textId="77777777" w:rsidR="00144EE8" w:rsidRDefault="00144EE8" w:rsidP="00144EE8">
      <w:pPr>
        <w:rPr>
          <w:rFonts w:asciiTheme="majorHAnsi" w:eastAsiaTheme="majorEastAsia" w:hAnsiTheme="majorHAnsi" w:cstheme="majorBidi"/>
          <w:b/>
          <w:bCs/>
          <w:iCs/>
          <w:color w:val="385623" w:themeColor="accent6" w:themeShade="80"/>
          <w:sz w:val="28"/>
          <w:szCs w:val="28"/>
          <w:u w:val="single"/>
        </w:rPr>
      </w:pPr>
      <w:r>
        <w:rPr>
          <w:rFonts w:asciiTheme="majorHAnsi" w:eastAsiaTheme="majorEastAsia" w:hAnsiTheme="majorHAnsi" w:cstheme="majorBidi"/>
          <w:b/>
          <w:bCs/>
          <w:iCs/>
          <w:color w:val="385623" w:themeColor="accent6" w:themeShade="80"/>
          <w:sz w:val="28"/>
          <w:szCs w:val="28"/>
          <w:u w:val="single"/>
        </w:rPr>
        <w:t xml:space="preserve">Buiten </w:t>
      </w:r>
    </w:p>
    <w:p w14:paraId="53B99E64" w14:textId="77777777" w:rsidR="00144EE8" w:rsidRDefault="00144EE8" w:rsidP="00144EE8">
      <w:pPr>
        <w:rPr>
          <w:color w:val="385623" w:themeColor="accent6" w:themeShade="80"/>
        </w:rPr>
      </w:pPr>
    </w:p>
    <w:p w14:paraId="12FE3CFF" w14:textId="77777777" w:rsidR="00144EE8" w:rsidRDefault="00144EE8" w:rsidP="00144EE8">
      <w:pPr>
        <w:pStyle w:val="Lijstalinea"/>
        <w:numPr>
          <w:ilvl w:val="0"/>
          <w:numId w:val="9"/>
        </w:numPr>
        <w:rPr>
          <w:color w:val="385623" w:themeColor="accent6" w:themeShade="80"/>
        </w:rPr>
      </w:pPr>
      <w:r>
        <w:rPr>
          <w:color w:val="385623" w:themeColor="accent6" w:themeShade="80"/>
        </w:rPr>
        <w:t>De groene omgeving is onderdeel van de zorg</w:t>
      </w:r>
    </w:p>
    <w:p w14:paraId="3E76ADDF" w14:textId="77777777" w:rsidR="00144EE8" w:rsidRDefault="00144EE8" w:rsidP="00144EE8">
      <w:pPr>
        <w:ind w:left="708" w:firstLine="708"/>
        <w:rPr>
          <w:rFonts w:asciiTheme="majorHAnsi" w:eastAsiaTheme="majorEastAsia" w:hAnsiTheme="majorHAnsi" w:cstheme="majorBidi"/>
          <w:b/>
          <w:bCs/>
          <w:iCs/>
          <w:color w:val="385623" w:themeColor="accent6" w:themeShade="80"/>
          <w:sz w:val="28"/>
          <w:szCs w:val="28"/>
          <w:u w:val="single"/>
        </w:rPr>
      </w:pPr>
    </w:p>
    <w:p w14:paraId="69F9166E" w14:textId="77777777" w:rsidR="00144EE8" w:rsidRDefault="00144EE8" w:rsidP="00144EE8">
      <w:pPr>
        <w:rPr>
          <w:rFonts w:asciiTheme="majorHAnsi" w:eastAsiaTheme="majorEastAsia" w:hAnsiTheme="majorHAnsi" w:cstheme="majorBidi"/>
          <w:b/>
          <w:bCs/>
          <w:iCs/>
          <w:color w:val="385623" w:themeColor="accent6" w:themeShade="80"/>
          <w:sz w:val="28"/>
          <w:szCs w:val="28"/>
          <w:u w:val="single"/>
        </w:rPr>
      </w:pPr>
      <w:r>
        <w:rPr>
          <w:rFonts w:asciiTheme="majorHAnsi" w:eastAsiaTheme="majorEastAsia" w:hAnsiTheme="majorHAnsi" w:cstheme="majorBidi"/>
          <w:b/>
          <w:bCs/>
          <w:iCs/>
          <w:color w:val="385623" w:themeColor="accent6" w:themeShade="80"/>
          <w:sz w:val="28"/>
          <w:szCs w:val="28"/>
          <w:u w:val="single"/>
        </w:rPr>
        <w:t>Gewoon</w:t>
      </w:r>
    </w:p>
    <w:p w14:paraId="13DE72AC" w14:textId="77777777" w:rsidR="00144EE8" w:rsidRDefault="00144EE8" w:rsidP="00144EE8">
      <w:pPr>
        <w:rPr>
          <w:rFonts w:asciiTheme="majorHAnsi" w:eastAsiaTheme="majorEastAsia" w:hAnsiTheme="majorHAnsi" w:cstheme="majorBidi"/>
          <w:b/>
          <w:bCs/>
          <w:iCs/>
          <w:color w:val="385623" w:themeColor="accent6" w:themeShade="80"/>
          <w:sz w:val="28"/>
          <w:szCs w:val="28"/>
          <w:u w:val="single"/>
        </w:rPr>
      </w:pPr>
    </w:p>
    <w:p w14:paraId="57E1FBDC" w14:textId="77777777" w:rsidR="00144EE8" w:rsidRDefault="00144EE8" w:rsidP="00144EE8">
      <w:pPr>
        <w:pStyle w:val="Lijstalinea"/>
        <w:numPr>
          <w:ilvl w:val="0"/>
          <w:numId w:val="9"/>
        </w:numPr>
        <w:rPr>
          <w:color w:val="385623" w:themeColor="accent6" w:themeShade="80"/>
        </w:rPr>
      </w:pPr>
      <w:r>
        <w:rPr>
          <w:color w:val="385623" w:themeColor="accent6" w:themeShade="80"/>
        </w:rPr>
        <w:t>De deelnemer vormt het vertrekpunt en de focus ligt op wat wél kan</w:t>
      </w:r>
    </w:p>
    <w:p w14:paraId="13881CCA" w14:textId="77777777" w:rsidR="00144EE8" w:rsidRDefault="00144EE8" w:rsidP="00144EE8">
      <w:pPr>
        <w:pStyle w:val="Lijstalinea"/>
        <w:numPr>
          <w:ilvl w:val="0"/>
          <w:numId w:val="9"/>
        </w:numPr>
        <w:rPr>
          <w:color w:val="385623" w:themeColor="accent6" w:themeShade="80"/>
        </w:rPr>
      </w:pPr>
      <w:r>
        <w:rPr>
          <w:color w:val="385623" w:themeColor="accent6" w:themeShade="80"/>
        </w:rPr>
        <w:t xml:space="preserve">De deelnemer ervaart op de boerderij het gewone leven </w:t>
      </w:r>
    </w:p>
    <w:p w14:paraId="67C51A24" w14:textId="77777777" w:rsidR="00144EE8" w:rsidRDefault="00144EE8" w:rsidP="00144EE8">
      <w:pPr>
        <w:ind w:left="708" w:firstLine="708"/>
        <w:rPr>
          <w:rFonts w:asciiTheme="majorHAnsi" w:eastAsiaTheme="majorEastAsia" w:hAnsiTheme="majorHAnsi" w:cstheme="majorBidi"/>
          <w:iCs/>
          <w:color w:val="385623" w:themeColor="accent6" w:themeShade="80"/>
          <w:sz w:val="28"/>
          <w:szCs w:val="28"/>
        </w:rPr>
      </w:pPr>
    </w:p>
    <w:p w14:paraId="0F88D017" w14:textId="77777777" w:rsidR="00144EE8" w:rsidRDefault="00144EE8" w:rsidP="00144EE8">
      <w:r>
        <w:tab/>
      </w:r>
      <w:r>
        <w:br w:type="page"/>
      </w:r>
    </w:p>
    <w:p w14:paraId="0EA3C33F" w14:textId="77777777" w:rsidR="00144EE8" w:rsidRDefault="00144EE8" w:rsidP="00144EE8">
      <w:pPr>
        <w:rPr>
          <w:rFonts w:asciiTheme="majorHAnsi" w:eastAsiaTheme="majorEastAsia" w:hAnsiTheme="majorHAnsi" w:cstheme="majorBidi"/>
          <w:b/>
          <w:iCs/>
          <w:color w:val="385623" w:themeColor="accent6" w:themeShade="80"/>
          <w:sz w:val="24"/>
          <w:u w:val="single"/>
        </w:rPr>
      </w:pPr>
    </w:p>
    <w:p w14:paraId="3B8606E7" w14:textId="77777777" w:rsidR="00144EE8" w:rsidRDefault="00144EE8" w:rsidP="00144EE8">
      <w:pPr>
        <w:rPr>
          <w:rFonts w:asciiTheme="majorHAnsi" w:eastAsiaTheme="majorEastAsia" w:hAnsiTheme="majorHAnsi" w:cstheme="majorBidi"/>
          <w:b/>
          <w:iCs/>
          <w:color w:val="385623" w:themeColor="accent6" w:themeShade="80"/>
          <w:sz w:val="24"/>
          <w:u w:val="single"/>
        </w:rPr>
      </w:pPr>
      <w:r>
        <w:rPr>
          <w:rFonts w:asciiTheme="majorHAnsi" w:eastAsiaTheme="majorEastAsia" w:hAnsiTheme="majorHAnsi" w:cstheme="majorBidi"/>
          <w:b/>
          <w:iCs/>
          <w:color w:val="385623" w:themeColor="accent6" w:themeShade="80"/>
          <w:sz w:val="32"/>
          <w:szCs w:val="32"/>
          <w:u w:val="single"/>
        </w:rPr>
        <w:t>Samen</w:t>
      </w:r>
      <w:r>
        <w:rPr>
          <w:rFonts w:asciiTheme="majorHAnsi" w:eastAsiaTheme="majorEastAsia" w:hAnsiTheme="majorHAnsi" w:cstheme="majorBidi"/>
          <w:b/>
          <w:iCs/>
          <w:color w:val="385623" w:themeColor="accent6" w:themeShade="80"/>
          <w:sz w:val="24"/>
          <w:u w:val="single"/>
        </w:rPr>
        <w:t xml:space="preserve"> </w:t>
      </w:r>
      <w:r>
        <w:rPr>
          <w:rFonts w:asciiTheme="majorHAnsi" w:eastAsiaTheme="majorEastAsia" w:hAnsiTheme="majorHAnsi" w:cstheme="majorBidi"/>
          <w:iCs/>
          <w:color w:val="385623" w:themeColor="accent6" w:themeShade="80"/>
          <w:sz w:val="24"/>
          <w:szCs w:val="24"/>
          <w:u w:val="single"/>
        </w:rPr>
        <w:t xml:space="preserve">Buiten </w:t>
      </w:r>
      <w:r>
        <w:rPr>
          <w:rFonts w:asciiTheme="majorHAnsi" w:eastAsiaTheme="majorEastAsia" w:hAnsiTheme="majorHAnsi" w:cstheme="majorBidi"/>
          <w:iCs/>
          <w:color w:val="385623" w:themeColor="accent6" w:themeShade="80"/>
          <w:sz w:val="24"/>
          <w:u w:val="single"/>
        </w:rPr>
        <w:t>Gewoon</w:t>
      </w:r>
    </w:p>
    <w:p w14:paraId="1FC39C8B" w14:textId="77777777" w:rsidR="00144EE8" w:rsidRDefault="00144EE8" w:rsidP="00144EE8">
      <w:pPr>
        <w:pStyle w:val="Lijstalinea"/>
        <w:rPr>
          <w:b/>
          <w:bCs/>
          <w:color w:val="385623" w:themeColor="accent6" w:themeShade="80"/>
        </w:rPr>
      </w:pPr>
    </w:p>
    <w:p w14:paraId="2E59450F" w14:textId="71C9A071" w:rsidR="00144EE8" w:rsidRDefault="00144EE8" w:rsidP="00144EE8">
      <w:pPr>
        <w:pStyle w:val="Lijstalinea"/>
        <w:numPr>
          <w:ilvl w:val="0"/>
          <w:numId w:val="10"/>
        </w:numPr>
        <w:rPr>
          <w:b/>
          <w:bCs/>
          <w:color w:val="385623" w:themeColor="accent6" w:themeShade="80"/>
        </w:rPr>
      </w:pPr>
      <w:r>
        <w:rPr>
          <w:noProof/>
        </w:rPr>
        <w:drawing>
          <wp:anchor distT="0" distB="0" distL="114300" distR="114300" simplePos="0" relativeHeight="251671040" behindDoc="0" locked="0" layoutInCell="1" allowOverlap="1" wp14:anchorId="0B85D551" wp14:editId="1DDE3CA7">
            <wp:simplePos x="0" y="0"/>
            <wp:positionH relativeFrom="column">
              <wp:posOffset>3573145</wp:posOffset>
            </wp:positionH>
            <wp:positionV relativeFrom="paragraph">
              <wp:posOffset>17145</wp:posOffset>
            </wp:positionV>
            <wp:extent cx="2339340" cy="1562735"/>
            <wp:effectExtent l="0" t="0" r="3810" b="0"/>
            <wp:wrapThrough wrapText="bothSides">
              <wp:wrapPolygon edited="0">
                <wp:start x="0" y="0"/>
                <wp:lineTo x="0" y="21328"/>
                <wp:lineTo x="21459" y="21328"/>
                <wp:lineTo x="21459" y="0"/>
                <wp:lineTo x="0" y="0"/>
              </wp:wrapPolygon>
            </wp:wrapThrough>
            <wp:docPr id="19" name="Afbeelding 19" descr="Afbeelding met gras, boom, buiten, door paard getrokken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Afbeelding met gras, boom, buiten, door paard getrokken voertuig&#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340" cy="1562735"/>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385623" w:themeColor="accent6" w:themeShade="80"/>
        </w:rPr>
        <w:t>Ik hoor erbij en ik doe mee</w:t>
      </w:r>
    </w:p>
    <w:p w14:paraId="31BB0BA5" w14:textId="1598E783" w:rsidR="00144EE8" w:rsidRDefault="00144EE8" w:rsidP="00144EE8">
      <w:r>
        <w:rPr>
          <w:noProof/>
        </w:rPr>
        <w:drawing>
          <wp:anchor distT="0" distB="0" distL="114300" distR="114300" simplePos="0" relativeHeight="251672064" behindDoc="0" locked="0" layoutInCell="1" allowOverlap="1" wp14:anchorId="28553CD9" wp14:editId="0507C18D">
            <wp:simplePos x="0" y="0"/>
            <wp:positionH relativeFrom="column">
              <wp:posOffset>3306445</wp:posOffset>
            </wp:positionH>
            <wp:positionV relativeFrom="paragraph">
              <wp:posOffset>889000</wp:posOffset>
            </wp:positionV>
            <wp:extent cx="737870" cy="737870"/>
            <wp:effectExtent l="0" t="0" r="5080" b="5080"/>
            <wp:wrapThrough wrapText="bothSides">
              <wp:wrapPolygon edited="0">
                <wp:start x="7807" y="0"/>
                <wp:lineTo x="3904" y="2231"/>
                <wp:lineTo x="0" y="7250"/>
                <wp:lineTo x="0" y="12269"/>
                <wp:lineTo x="2231" y="18403"/>
                <wp:lineTo x="7250" y="20633"/>
                <wp:lineTo x="7807" y="21191"/>
                <wp:lineTo x="13384" y="21191"/>
                <wp:lineTo x="13941" y="20633"/>
                <wp:lineTo x="18960" y="18403"/>
                <wp:lineTo x="21191" y="12269"/>
                <wp:lineTo x="21191" y="7250"/>
                <wp:lineTo x="17287" y="2231"/>
                <wp:lineTo x="13384" y="0"/>
                <wp:lineTo x="7807"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14:sizeRelH relativeFrom="margin">
              <wp14:pctWidth>0</wp14:pctWidth>
            </wp14:sizeRelH>
            <wp14:sizeRelV relativeFrom="margin">
              <wp14:pctHeight>0</wp14:pctHeight>
            </wp14:sizeRelV>
          </wp:anchor>
        </w:drawing>
      </w:r>
      <w:r>
        <w:rPr>
          <w:color w:val="538135" w:themeColor="accent6" w:themeShade="BF"/>
        </w:rPr>
        <w:t>Sociale contacten, steun en erbij horen:</w:t>
      </w:r>
      <w:r>
        <w:t xml:space="preserve"> op de zorgboerderij kunnen deelnemers sociale contacten opbouwen en steun en waardering krijgen van de zorgboer, begeleiders, andere deelnemers en/of vrijwilligers. Deelnemers horen erbij en ze ervaren gelijkwaardigheid. Ze voelen zich vaak onderdeel van een team en van de buurt. Met de verschillende dieren kunnen deelnemers een band opbouwen en voor hun gevoel steun ontvangen. Binnen deze vormen van sociale interactie kunnen deelnemers zowel steun en waardering ontvangen als geven. Dit versterkt het gevoelens van gelijkwaardigheid en eigenwaarde. Op de zorgboerderij kunnen deelnemers daarnaast contact hebben met mensen uit de buurt. Bij sommige locaties is er een winkel, een eetgelegenheid of kunnen vaste bezoekers wekelijks langs komen om groenten op te halen. Sommige locaties worden bezocht door kinderen van nabijgelegen scholen. Dit versterkt het gevoel bij deelnemers dat ze meedoen in de samenleving.</w:t>
      </w:r>
    </w:p>
    <w:p w14:paraId="6FBA7F72" w14:textId="77777777" w:rsidR="00144EE8" w:rsidRDefault="00144EE8" w:rsidP="00144EE8"/>
    <w:p w14:paraId="60B835B1" w14:textId="03D375CF" w:rsidR="00144EE8" w:rsidRDefault="00144EE8" w:rsidP="00144EE8">
      <w:r>
        <w:rPr>
          <w:noProof/>
        </w:rPr>
        <w:drawing>
          <wp:anchor distT="0" distB="0" distL="114300" distR="114300" simplePos="0" relativeHeight="251673088" behindDoc="0" locked="0" layoutInCell="1" allowOverlap="1" wp14:anchorId="690C220D" wp14:editId="705EE711">
            <wp:simplePos x="0" y="0"/>
            <wp:positionH relativeFrom="margin">
              <wp:align>left</wp:align>
            </wp:positionH>
            <wp:positionV relativeFrom="paragraph">
              <wp:posOffset>179070</wp:posOffset>
            </wp:positionV>
            <wp:extent cx="1334135" cy="1988820"/>
            <wp:effectExtent l="0" t="0" r="0" b="0"/>
            <wp:wrapThrough wrapText="bothSides">
              <wp:wrapPolygon edited="0">
                <wp:start x="0" y="0"/>
                <wp:lineTo x="0" y="21310"/>
                <wp:lineTo x="21281" y="21310"/>
                <wp:lineTo x="21281" y="0"/>
                <wp:lineTo x="0" y="0"/>
              </wp:wrapPolygon>
            </wp:wrapThrough>
            <wp:docPr id="17" name="Afbeelding 17" descr="Afbeelding met persoon, buiten, person, m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Afbeelding met persoon, buiten, person, mand&#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4135" cy="1988820"/>
                    </a:xfrm>
                    <a:prstGeom prst="rect">
                      <a:avLst/>
                    </a:prstGeom>
                    <a:noFill/>
                  </pic:spPr>
                </pic:pic>
              </a:graphicData>
            </a:graphic>
            <wp14:sizeRelH relativeFrom="margin">
              <wp14:pctWidth>0</wp14:pctWidth>
            </wp14:sizeRelH>
            <wp14:sizeRelV relativeFrom="margin">
              <wp14:pctHeight>0</wp14:pctHeight>
            </wp14:sizeRelV>
          </wp:anchor>
        </w:drawing>
      </w:r>
    </w:p>
    <w:p w14:paraId="15F0BC1E" w14:textId="77777777" w:rsidR="00144EE8" w:rsidRDefault="00144EE8" w:rsidP="00144EE8">
      <w:pPr>
        <w:pStyle w:val="Lijstalinea"/>
        <w:numPr>
          <w:ilvl w:val="0"/>
          <w:numId w:val="10"/>
        </w:numPr>
        <w:rPr>
          <w:b/>
          <w:bCs/>
          <w:color w:val="385623" w:themeColor="accent6" w:themeShade="80"/>
        </w:rPr>
      </w:pPr>
      <w:r>
        <w:rPr>
          <w:b/>
          <w:bCs/>
          <w:color w:val="385623" w:themeColor="accent6" w:themeShade="80"/>
        </w:rPr>
        <w:t xml:space="preserve">Ik kan kiezen uit nuttig werk </w:t>
      </w:r>
    </w:p>
    <w:p w14:paraId="4F6D8531" w14:textId="56AD4930" w:rsidR="00144EE8" w:rsidRDefault="00144EE8" w:rsidP="00144EE8">
      <w:r>
        <w:rPr>
          <w:noProof/>
        </w:rPr>
        <w:drawing>
          <wp:anchor distT="0" distB="0" distL="114300" distR="114300" simplePos="0" relativeHeight="251674112" behindDoc="0" locked="0" layoutInCell="1" allowOverlap="1" wp14:anchorId="11834908" wp14:editId="2F367182">
            <wp:simplePos x="0" y="0"/>
            <wp:positionH relativeFrom="column">
              <wp:posOffset>915035</wp:posOffset>
            </wp:positionH>
            <wp:positionV relativeFrom="paragraph">
              <wp:posOffset>1381760</wp:posOffset>
            </wp:positionV>
            <wp:extent cx="737870" cy="737870"/>
            <wp:effectExtent l="0" t="0" r="5080" b="5080"/>
            <wp:wrapThrough wrapText="bothSides">
              <wp:wrapPolygon edited="0">
                <wp:start x="7807" y="0"/>
                <wp:lineTo x="3904" y="2231"/>
                <wp:lineTo x="0" y="7250"/>
                <wp:lineTo x="0" y="12269"/>
                <wp:lineTo x="2231" y="18403"/>
                <wp:lineTo x="7250" y="20633"/>
                <wp:lineTo x="7807" y="21191"/>
                <wp:lineTo x="13384" y="21191"/>
                <wp:lineTo x="13941" y="20633"/>
                <wp:lineTo x="18960" y="18403"/>
                <wp:lineTo x="21191" y="12269"/>
                <wp:lineTo x="21191" y="7250"/>
                <wp:lineTo x="17287" y="2231"/>
                <wp:lineTo x="13384" y="0"/>
                <wp:lineTo x="7807"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14:sizeRelH relativeFrom="margin">
              <wp14:pctWidth>0</wp14:pctWidth>
            </wp14:sizeRelH>
            <wp14:sizeRelV relativeFrom="margin">
              <wp14:pctHeight>0</wp14:pctHeight>
            </wp14:sizeRelV>
          </wp:anchor>
        </w:drawing>
      </w:r>
      <w:r>
        <w:rPr>
          <w:color w:val="538135" w:themeColor="accent6" w:themeShade="BF"/>
        </w:rPr>
        <w:t>Keuze uit zinvolle activiteiten en werkzaamheden:</w:t>
      </w:r>
      <w:r>
        <w:t xml:space="preserve"> op de boerderij wordt samen gewerkt, als een team. Er is veel werk te doen en daardoor is er een ruime keuze aan activiteiten, waardoor deelnemers activiteiten kunnen doen die zij zelf leuk en nuttig vinden. Deelnemers kunnen kiezen uit verschillende agrarische activiteiten en werkzaamheden (o.a. het verzorgen van dieren, tuinieren, werken op het land). Ook kunnen zij helpen bij verschillende huishoudelijke activiteiten, zoals gezamenlijk koken. De werkzaamheden worden als zinvol ervaren doordat ieders bijdrage meetelt in dat wat het team gezamenlijk bereikt.  </w:t>
      </w:r>
    </w:p>
    <w:p w14:paraId="379B8EC7" w14:textId="77777777" w:rsidR="00144EE8" w:rsidRDefault="00144EE8" w:rsidP="00144EE8"/>
    <w:p w14:paraId="65C14A4C" w14:textId="77777777" w:rsidR="00144EE8" w:rsidRDefault="00144EE8" w:rsidP="00144EE8"/>
    <w:p w14:paraId="434C35ED" w14:textId="77777777" w:rsidR="00144EE8" w:rsidRDefault="00144EE8" w:rsidP="00144EE8"/>
    <w:p w14:paraId="5DBDA9A6" w14:textId="77777777" w:rsidR="00144EE8" w:rsidRDefault="00144EE8" w:rsidP="00144EE8"/>
    <w:p w14:paraId="50223C5D" w14:textId="77777777" w:rsidR="00144EE8" w:rsidRDefault="00144EE8" w:rsidP="00144EE8"/>
    <w:p w14:paraId="4C72ADAD" w14:textId="77777777" w:rsidR="00144EE8" w:rsidRDefault="00144EE8" w:rsidP="00144EE8">
      <w:pPr>
        <w:pStyle w:val="Lijstalinea"/>
        <w:numPr>
          <w:ilvl w:val="0"/>
          <w:numId w:val="10"/>
        </w:numPr>
        <w:rPr>
          <w:b/>
          <w:bCs/>
          <w:color w:val="385623" w:themeColor="accent6" w:themeShade="80"/>
        </w:rPr>
      </w:pPr>
      <w:r>
        <w:rPr>
          <w:b/>
          <w:bCs/>
          <w:color w:val="385623" w:themeColor="accent6" w:themeShade="80"/>
        </w:rPr>
        <w:t>We eten samen gezond</w:t>
      </w:r>
    </w:p>
    <w:p w14:paraId="667DA348" w14:textId="4FEEB4CF" w:rsidR="00144EE8" w:rsidRDefault="00144EE8" w:rsidP="00144EE8">
      <w:r>
        <w:rPr>
          <w:noProof/>
        </w:rPr>
        <w:drawing>
          <wp:anchor distT="0" distB="0" distL="114300" distR="114300" simplePos="0" relativeHeight="251675136" behindDoc="0" locked="0" layoutInCell="1" allowOverlap="1" wp14:anchorId="7495787E" wp14:editId="4D5BA5A6">
            <wp:simplePos x="0" y="0"/>
            <wp:positionH relativeFrom="column">
              <wp:posOffset>3176905</wp:posOffset>
            </wp:positionH>
            <wp:positionV relativeFrom="paragraph">
              <wp:posOffset>264795</wp:posOffset>
            </wp:positionV>
            <wp:extent cx="2293620" cy="1719580"/>
            <wp:effectExtent l="0" t="0" r="0" b="0"/>
            <wp:wrapThrough wrapText="bothSides">
              <wp:wrapPolygon edited="0">
                <wp:start x="0" y="0"/>
                <wp:lineTo x="0" y="21297"/>
                <wp:lineTo x="21349" y="21297"/>
                <wp:lineTo x="21349" y="0"/>
                <wp:lineTo x="0" y="0"/>
              </wp:wrapPolygon>
            </wp:wrapThrough>
            <wp:docPr id="15" name="Afbeelding 15" descr="Afbeelding met persoon, voedsel, binnen, voorberei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Afbeelding met persoon, voedsel, binnen, voorbereiden&#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3620" cy="1719580"/>
                    </a:xfrm>
                    <a:prstGeom prst="rect">
                      <a:avLst/>
                    </a:prstGeom>
                    <a:noFill/>
                  </pic:spPr>
                </pic:pic>
              </a:graphicData>
            </a:graphic>
            <wp14:sizeRelH relativeFrom="page">
              <wp14:pctWidth>0</wp14:pctWidth>
            </wp14:sizeRelH>
            <wp14:sizeRelV relativeFrom="page">
              <wp14:pctHeight>0</wp14:pctHeight>
            </wp14:sizeRelV>
          </wp:anchor>
        </w:drawing>
      </w:r>
      <w:r>
        <w:rPr>
          <w:color w:val="538135" w:themeColor="accent6" w:themeShade="BF"/>
        </w:rPr>
        <w:t>Gezond eten:</w:t>
      </w:r>
      <w:r>
        <w:t xml:space="preserve"> op de boerderij wordt samen gegeten, het zijn ankerpunten in de dag. Er is aandacht voor gezond en goed eten. Sommige ingrediënten komen vers en onbewerkt van het land en deelnemers zijn zelf betrokken bij de productie ervan. </w:t>
      </w:r>
    </w:p>
    <w:p w14:paraId="7CEDEE66" w14:textId="77777777" w:rsidR="00144EE8" w:rsidRDefault="00144EE8" w:rsidP="00144EE8"/>
    <w:p w14:paraId="4EDFB8D0" w14:textId="77777777" w:rsidR="00144EE8" w:rsidRDefault="00144EE8" w:rsidP="00144EE8">
      <w:pPr>
        <w:pStyle w:val="Kop4"/>
      </w:pPr>
    </w:p>
    <w:p w14:paraId="77C1E3D8" w14:textId="7E62904D" w:rsidR="00144EE8" w:rsidRDefault="00144EE8" w:rsidP="00144EE8">
      <w:pPr>
        <w:rPr>
          <w:rFonts w:asciiTheme="majorHAnsi" w:eastAsiaTheme="majorEastAsia" w:hAnsiTheme="majorHAnsi" w:cstheme="majorBidi"/>
          <w:b/>
          <w:iCs/>
          <w:color w:val="385623" w:themeColor="accent6" w:themeShade="80"/>
          <w:sz w:val="24"/>
          <w:u w:val="single"/>
        </w:rPr>
      </w:pPr>
      <w:r>
        <w:rPr>
          <w:noProof/>
        </w:rPr>
        <w:drawing>
          <wp:anchor distT="0" distB="0" distL="114300" distR="114300" simplePos="0" relativeHeight="251676160" behindDoc="0" locked="0" layoutInCell="1" allowOverlap="1" wp14:anchorId="253C69A5" wp14:editId="1565D329">
            <wp:simplePos x="0" y="0"/>
            <wp:positionH relativeFrom="column">
              <wp:posOffset>2910205</wp:posOffset>
            </wp:positionH>
            <wp:positionV relativeFrom="paragraph">
              <wp:posOffset>420370</wp:posOffset>
            </wp:positionV>
            <wp:extent cx="730885" cy="737870"/>
            <wp:effectExtent l="0" t="0" r="0" b="5080"/>
            <wp:wrapThrough wrapText="bothSides">
              <wp:wrapPolygon edited="0">
                <wp:start x="7882" y="0"/>
                <wp:lineTo x="5067" y="1115"/>
                <wp:lineTo x="0" y="6692"/>
                <wp:lineTo x="0" y="12269"/>
                <wp:lineTo x="2252" y="18403"/>
                <wp:lineTo x="7882" y="21191"/>
                <wp:lineTo x="12949" y="21191"/>
                <wp:lineTo x="18579" y="18403"/>
                <wp:lineTo x="20831" y="12269"/>
                <wp:lineTo x="20831" y="6692"/>
                <wp:lineTo x="15764" y="1115"/>
                <wp:lineTo x="12949" y="0"/>
                <wp:lineTo x="7882" y="0"/>
              </wp:wrapPolygon>
            </wp:wrapThrough>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Afbeelding met tekst&#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0885" cy="737870"/>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644EBEF7" w14:textId="77777777" w:rsidR="00144EE8" w:rsidRDefault="00144EE8" w:rsidP="00144EE8">
      <w:pPr>
        <w:rPr>
          <w:rFonts w:asciiTheme="majorHAnsi" w:eastAsiaTheme="majorEastAsia" w:hAnsiTheme="majorHAnsi" w:cstheme="majorBidi"/>
          <w:bCs/>
          <w:iCs/>
          <w:color w:val="385623" w:themeColor="accent6" w:themeShade="80"/>
          <w:sz w:val="24"/>
          <w:u w:val="single"/>
        </w:rPr>
      </w:pPr>
      <w:r>
        <w:rPr>
          <w:rFonts w:asciiTheme="majorHAnsi" w:eastAsiaTheme="majorEastAsia" w:hAnsiTheme="majorHAnsi" w:cstheme="majorBidi"/>
          <w:bCs/>
          <w:iCs/>
          <w:color w:val="385623" w:themeColor="accent6" w:themeShade="80"/>
          <w:sz w:val="24"/>
          <w:u w:val="single"/>
        </w:rPr>
        <w:lastRenderedPageBreak/>
        <w:t>Samen</w:t>
      </w:r>
      <w:r>
        <w:rPr>
          <w:rFonts w:asciiTheme="majorHAnsi" w:eastAsiaTheme="majorEastAsia" w:hAnsiTheme="majorHAnsi" w:cstheme="majorBidi"/>
          <w:b/>
          <w:iCs/>
          <w:color w:val="385623" w:themeColor="accent6" w:themeShade="80"/>
          <w:sz w:val="24"/>
          <w:u w:val="single"/>
        </w:rPr>
        <w:t xml:space="preserve"> </w:t>
      </w:r>
      <w:r>
        <w:rPr>
          <w:rFonts w:asciiTheme="majorHAnsi" w:eastAsiaTheme="majorEastAsia" w:hAnsiTheme="majorHAnsi" w:cstheme="majorBidi"/>
          <w:b/>
          <w:bCs/>
          <w:iCs/>
          <w:color w:val="385623" w:themeColor="accent6" w:themeShade="80"/>
          <w:sz w:val="28"/>
          <w:szCs w:val="28"/>
          <w:u w:val="single"/>
        </w:rPr>
        <w:t>Buiten</w:t>
      </w:r>
      <w:r>
        <w:rPr>
          <w:rFonts w:asciiTheme="majorHAnsi" w:eastAsiaTheme="majorEastAsia" w:hAnsiTheme="majorHAnsi" w:cstheme="majorBidi"/>
          <w:b/>
          <w:iCs/>
          <w:color w:val="385623" w:themeColor="accent6" w:themeShade="80"/>
          <w:sz w:val="24"/>
          <w:u w:val="single"/>
        </w:rPr>
        <w:t xml:space="preserve"> </w:t>
      </w:r>
      <w:r>
        <w:rPr>
          <w:rFonts w:asciiTheme="majorHAnsi" w:eastAsiaTheme="majorEastAsia" w:hAnsiTheme="majorHAnsi" w:cstheme="majorBidi"/>
          <w:bCs/>
          <w:iCs/>
          <w:color w:val="385623" w:themeColor="accent6" w:themeShade="80"/>
          <w:sz w:val="24"/>
          <w:u w:val="single"/>
        </w:rPr>
        <w:t>Gewoon</w:t>
      </w:r>
    </w:p>
    <w:p w14:paraId="3C010058" w14:textId="77777777" w:rsidR="00144EE8" w:rsidRDefault="00144EE8" w:rsidP="00144EE8">
      <w:pPr>
        <w:rPr>
          <w:rFonts w:asciiTheme="majorHAnsi" w:eastAsiaTheme="majorEastAsia" w:hAnsiTheme="majorHAnsi" w:cstheme="majorBidi"/>
          <w:b/>
          <w:iCs/>
          <w:color w:val="385623" w:themeColor="accent6" w:themeShade="80"/>
          <w:sz w:val="24"/>
          <w:u w:val="single"/>
        </w:rPr>
      </w:pPr>
    </w:p>
    <w:p w14:paraId="0D76F80E" w14:textId="77777777" w:rsidR="00144EE8" w:rsidRDefault="00144EE8" w:rsidP="00144EE8">
      <w:pPr>
        <w:pStyle w:val="Lijstalinea"/>
        <w:numPr>
          <w:ilvl w:val="0"/>
          <w:numId w:val="10"/>
        </w:numPr>
        <w:rPr>
          <w:b/>
          <w:bCs/>
          <w:color w:val="385623" w:themeColor="accent6" w:themeShade="80"/>
        </w:rPr>
      </w:pPr>
      <w:r>
        <w:rPr>
          <w:b/>
          <w:bCs/>
          <w:color w:val="385623" w:themeColor="accent6" w:themeShade="80"/>
        </w:rPr>
        <w:t xml:space="preserve">Ik beweeg veel op de boerderij </w:t>
      </w:r>
    </w:p>
    <w:p w14:paraId="2816DA86" w14:textId="0F8EFB9C" w:rsidR="00144EE8" w:rsidRDefault="00144EE8" w:rsidP="00144EE8">
      <w:r>
        <w:rPr>
          <w:noProof/>
        </w:rPr>
        <w:drawing>
          <wp:anchor distT="0" distB="0" distL="114300" distR="114300" simplePos="0" relativeHeight="251677184" behindDoc="0" locked="0" layoutInCell="1" allowOverlap="1" wp14:anchorId="19AD99C3" wp14:editId="1916823C">
            <wp:simplePos x="0" y="0"/>
            <wp:positionH relativeFrom="margin">
              <wp:align>right</wp:align>
            </wp:positionH>
            <wp:positionV relativeFrom="paragraph">
              <wp:posOffset>3175</wp:posOffset>
            </wp:positionV>
            <wp:extent cx="2263140" cy="1510665"/>
            <wp:effectExtent l="0" t="0" r="3810" b="0"/>
            <wp:wrapThrough wrapText="bothSides">
              <wp:wrapPolygon edited="0">
                <wp:start x="0" y="0"/>
                <wp:lineTo x="0" y="21246"/>
                <wp:lineTo x="21455" y="21246"/>
                <wp:lineTo x="21455" y="0"/>
                <wp:lineTo x="0" y="0"/>
              </wp:wrapPolygon>
            </wp:wrapThrough>
            <wp:docPr id="13" name="Afbeelding 13" descr="Afbeelding met gras, buiten, boom,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Afbeelding met gras, buiten, boom, veld&#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3140" cy="1510665"/>
                    </a:xfrm>
                    <a:prstGeom prst="rect">
                      <a:avLst/>
                    </a:prstGeom>
                    <a:noFill/>
                  </pic:spPr>
                </pic:pic>
              </a:graphicData>
            </a:graphic>
            <wp14:sizeRelH relativeFrom="page">
              <wp14:pctWidth>0</wp14:pctWidth>
            </wp14:sizeRelH>
            <wp14:sizeRelV relativeFrom="page">
              <wp14:pctHeight>0</wp14:pctHeight>
            </wp14:sizeRelV>
          </wp:anchor>
        </w:drawing>
      </w:r>
      <w:r>
        <w:rPr>
          <w:color w:val="538135" w:themeColor="accent6" w:themeShade="BF"/>
        </w:rPr>
        <w:t xml:space="preserve">Beweging: </w:t>
      </w:r>
      <w:r>
        <w:t xml:space="preserve">de combinatie van de verschillende activiteiten en de buitenomgeving met verschillende plekken om naartoe te gaan (bijv. tuin, stal, boomgaard, werkplaats) zorgt ervoor dat deelnemers op een natuurlijke manier fysiek actief zijn op de zorgboerderij. </w:t>
      </w:r>
    </w:p>
    <w:p w14:paraId="0FCA0B51" w14:textId="77777777" w:rsidR="00144EE8" w:rsidRDefault="00144EE8" w:rsidP="00144EE8"/>
    <w:p w14:paraId="5520E496" w14:textId="4F96E683" w:rsidR="00144EE8" w:rsidRDefault="00144EE8" w:rsidP="00144EE8">
      <w:r>
        <w:rPr>
          <w:noProof/>
        </w:rPr>
        <w:drawing>
          <wp:anchor distT="0" distB="0" distL="114300" distR="114300" simplePos="0" relativeHeight="251678208" behindDoc="0" locked="0" layoutInCell="1" allowOverlap="1" wp14:anchorId="33F097DF" wp14:editId="7ADEC776">
            <wp:simplePos x="0" y="0"/>
            <wp:positionH relativeFrom="column">
              <wp:posOffset>3154045</wp:posOffset>
            </wp:positionH>
            <wp:positionV relativeFrom="paragraph">
              <wp:posOffset>13970</wp:posOffset>
            </wp:positionV>
            <wp:extent cx="737870" cy="737870"/>
            <wp:effectExtent l="0" t="0" r="5080" b="5080"/>
            <wp:wrapThrough wrapText="bothSides">
              <wp:wrapPolygon edited="0">
                <wp:start x="7807" y="0"/>
                <wp:lineTo x="3904" y="2231"/>
                <wp:lineTo x="0" y="7250"/>
                <wp:lineTo x="0" y="12269"/>
                <wp:lineTo x="2231" y="18403"/>
                <wp:lineTo x="7250" y="20633"/>
                <wp:lineTo x="7807" y="21191"/>
                <wp:lineTo x="13384" y="21191"/>
                <wp:lineTo x="13941" y="20633"/>
                <wp:lineTo x="18960" y="18403"/>
                <wp:lineTo x="21191" y="12269"/>
                <wp:lineTo x="21191" y="7250"/>
                <wp:lineTo x="17287" y="2231"/>
                <wp:lineTo x="13384" y="0"/>
                <wp:lineTo x="7807"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14:sizeRelH relativeFrom="page">
              <wp14:pctWidth>0</wp14:pctWidth>
            </wp14:sizeRelH>
            <wp14:sizeRelV relativeFrom="page">
              <wp14:pctHeight>0</wp14:pctHeight>
            </wp14:sizeRelV>
          </wp:anchor>
        </w:drawing>
      </w:r>
    </w:p>
    <w:p w14:paraId="69EE373D" w14:textId="77777777" w:rsidR="00144EE8" w:rsidRDefault="00144EE8" w:rsidP="00144EE8"/>
    <w:p w14:paraId="72CA1CD0" w14:textId="77777777" w:rsidR="00144EE8" w:rsidRDefault="00144EE8" w:rsidP="00144EE8"/>
    <w:p w14:paraId="4EC048DA" w14:textId="77777777" w:rsidR="00144EE8" w:rsidRDefault="00144EE8" w:rsidP="00144EE8"/>
    <w:p w14:paraId="41B7C59C" w14:textId="77777777" w:rsidR="00144EE8" w:rsidRDefault="00144EE8" w:rsidP="00144EE8"/>
    <w:p w14:paraId="4224D986" w14:textId="77777777" w:rsidR="00144EE8" w:rsidRDefault="00144EE8" w:rsidP="00144EE8"/>
    <w:p w14:paraId="1AB9BA15" w14:textId="77777777" w:rsidR="00144EE8" w:rsidRDefault="00144EE8" w:rsidP="00144EE8"/>
    <w:p w14:paraId="62246748" w14:textId="79B2B287" w:rsidR="00144EE8" w:rsidRDefault="00144EE8" w:rsidP="00144EE8">
      <w:r>
        <w:rPr>
          <w:noProof/>
        </w:rPr>
        <w:drawing>
          <wp:anchor distT="0" distB="0" distL="114300" distR="114300" simplePos="0" relativeHeight="251679232" behindDoc="0" locked="0" layoutInCell="1" allowOverlap="1" wp14:anchorId="2FFF0B2C" wp14:editId="33EBD763">
            <wp:simplePos x="0" y="0"/>
            <wp:positionH relativeFrom="column">
              <wp:posOffset>-183515</wp:posOffset>
            </wp:positionH>
            <wp:positionV relativeFrom="paragraph">
              <wp:posOffset>185420</wp:posOffset>
            </wp:positionV>
            <wp:extent cx="1377950" cy="1836420"/>
            <wp:effectExtent l="0" t="0" r="0" b="0"/>
            <wp:wrapThrough wrapText="bothSides">
              <wp:wrapPolygon edited="0">
                <wp:start x="0" y="0"/>
                <wp:lineTo x="0" y="21286"/>
                <wp:lineTo x="21202" y="21286"/>
                <wp:lineTo x="21202" y="0"/>
                <wp:lineTo x="0" y="0"/>
              </wp:wrapPolygon>
            </wp:wrapThrough>
            <wp:docPr id="11" name="Afbeelding 11" descr="Afbeelding met lucht, gras,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Afbeelding met lucht, gras, buiten, persoon&#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7950" cy="1836420"/>
                    </a:xfrm>
                    <a:prstGeom prst="rect">
                      <a:avLst/>
                    </a:prstGeom>
                    <a:noFill/>
                  </pic:spPr>
                </pic:pic>
              </a:graphicData>
            </a:graphic>
            <wp14:sizeRelH relativeFrom="page">
              <wp14:pctWidth>0</wp14:pctWidth>
            </wp14:sizeRelH>
            <wp14:sizeRelV relativeFrom="page">
              <wp14:pctHeight>0</wp14:pctHeight>
            </wp14:sizeRelV>
          </wp:anchor>
        </w:drawing>
      </w:r>
    </w:p>
    <w:p w14:paraId="299B2314" w14:textId="77777777" w:rsidR="00144EE8" w:rsidRDefault="00144EE8" w:rsidP="00144EE8"/>
    <w:p w14:paraId="3F9D7BA6" w14:textId="77777777" w:rsidR="00144EE8" w:rsidRDefault="00144EE8" w:rsidP="00144EE8">
      <w:pPr>
        <w:pStyle w:val="Lijstalinea"/>
        <w:numPr>
          <w:ilvl w:val="0"/>
          <w:numId w:val="10"/>
        </w:numPr>
        <w:rPr>
          <w:b/>
          <w:bCs/>
          <w:color w:val="385623" w:themeColor="accent6" w:themeShade="80"/>
        </w:rPr>
      </w:pPr>
      <w:r>
        <w:rPr>
          <w:b/>
          <w:bCs/>
          <w:color w:val="385623" w:themeColor="accent6" w:themeShade="80"/>
        </w:rPr>
        <w:t>Er is ruimte en ik kan veel buiten zijn</w:t>
      </w:r>
    </w:p>
    <w:p w14:paraId="179D70CA" w14:textId="77777777" w:rsidR="00144EE8" w:rsidRDefault="00144EE8" w:rsidP="00144EE8">
      <w:r>
        <w:rPr>
          <w:color w:val="538135" w:themeColor="accent6" w:themeShade="BF"/>
        </w:rPr>
        <w:t xml:space="preserve">Natuurlijke omgeving: </w:t>
      </w:r>
      <w:r>
        <w:t>op zorgboerderijen zijn er veel mogelijkheden om naar buiten te gaan en tijd te spenderen in de fysieke groene ruimte op/rondom de zorgboerderij. Deze omgeving biedt deelnemers de mogelijkheid om ruimte en rust te ervaren en overmatige prikkels te vermijden. Ook biedt de groene omgeving mogelijkheden voor zingeving en reflectie.</w:t>
      </w:r>
    </w:p>
    <w:p w14:paraId="0DFCB4ED" w14:textId="77777777" w:rsidR="00144EE8" w:rsidRDefault="00144EE8" w:rsidP="00144EE8"/>
    <w:p w14:paraId="32B59CC6" w14:textId="128A7326" w:rsidR="00144EE8" w:rsidRDefault="00144EE8" w:rsidP="00144EE8">
      <w:r>
        <w:rPr>
          <w:noProof/>
        </w:rPr>
        <w:drawing>
          <wp:anchor distT="0" distB="0" distL="114300" distR="114300" simplePos="0" relativeHeight="251680256" behindDoc="0" locked="0" layoutInCell="1" allowOverlap="1" wp14:anchorId="665C638F" wp14:editId="2FA61BEF">
            <wp:simplePos x="0" y="0"/>
            <wp:positionH relativeFrom="column">
              <wp:posOffset>685165</wp:posOffset>
            </wp:positionH>
            <wp:positionV relativeFrom="paragraph">
              <wp:posOffset>10795</wp:posOffset>
            </wp:positionV>
            <wp:extent cx="737870" cy="737870"/>
            <wp:effectExtent l="0" t="0" r="5080" b="5080"/>
            <wp:wrapThrough wrapText="bothSides">
              <wp:wrapPolygon edited="0">
                <wp:start x="7807" y="0"/>
                <wp:lineTo x="3904" y="2231"/>
                <wp:lineTo x="0" y="7250"/>
                <wp:lineTo x="0" y="12269"/>
                <wp:lineTo x="2231" y="18403"/>
                <wp:lineTo x="7250" y="20633"/>
                <wp:lineTo x="7807" y="21191"/>
                <wp:lineTo x="13384" y="21191"/>
                <wp:lineTo x="13941" y="20633"/>
                <wp:lineTo x="18960" y="18403"/>
                <wp:lineTo x="21191" y="12269"/>
                <wp:lineTo x="21191" y="7250"/>
                <wp:lineTo x="17287" y="2231"/>
                <wp:lineTo x="13384" y="0"/>
                <wp:lineTo x="7807" y="0"/>
              </wp:wrapPolygon>
            </wp:wrapThrough>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Afbeelding met tekst&#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p w14:paraId="7C4C2600" w14:textId="77777777" w:rsidR="00144EE8" w:rsidRDefault="00144EE8" w:rsidP="00144EE8"/>
    <w:p w14:paraId="105AD88C" w14:textId="77777777" w:rsidR="00144EE8" w:rsidRDefault="00144EE8" w:rsidP="00144EE8"/>
    <w:p w14:paraId="083220CB" w14:textId="77777777" w:rsidR="00144EE8" w:rsidRDefault="00144EE8" w:rsidP="00144EE8"/>
    <w:p w14:paraId="0620CC7D" w14:textId="77777777" w:rsidR="00144EE8" w:rsidRDefault="00144EE8" w:rsidP="00144EE8"/>
    <w:p w14:paraId="3351887D" w14:textId="77777777" w:rsidR="00144EE8" w:rsidRDefault="00144EE8" w:rsidP="00144EE8"/>
    <w:p w14:paraId="59EDFC46" w14:textId="77777777" w:rsidR="00144EE8" w:rsidRDefault="00144EE8" w:rsidP="00144EE8">
      <w:pPr>
        <w:pStyle w:val="Lijstalinea"/>
        <w:numPr>
          <w:ilvl w:val="0"/>
          <w:numId w:val="10"/>
        </w:numPr>
        <w:rPr>
          <w:b/>
          <w:bCs/>
          <w:color w:val="385623" w:themeColor="accent6" w:themeShade="80"/>
        </w:rPr>
      </w:pPr>
      <w:r>
        <w:rPr>
          <w:b/>
          <w:bCs/>
          <w:color w:val="385623" w:themeColor="accent6" w:themeShade="80"/>
        </w:rPr>
        <w:t>Het ritme op de boerderij geeft mij houvast</w:t>
      </w:r>
    </w:p>
    <w:p w14:paraId="19F3F39B" w14:textId="7D7DE705" w:rsidR="00144EE8" w:rsidRDefault="00144EE8" w:rsidP="00144EE8">
      <w:r>
        <w:rPr>
          <w:noProof/>
        </w:rPr>
        <w:drawing>
          <wp:anchor distT="0" distB="0" distL="114300" distR="114300" simplePos="0" relativeHeight="251681280" behindDoc="0" locked="0" layoutInCell="1" allowOverlap="1" wp14:anchorId="01645738" wp14:editId="3615CD9E">
            <wp:simplePos x="0" y="0"/>
            <wp:positionH relativeFrom="margin">
              <wp:align>right</wp:align>
            </wp:positionH>
            <wp:positionV relativeFrom="paragraph">
              <wp:posOffset>255905</wp:posOffset>
            </wp:positionV>
            <wp:extent cx="2446020" cy="1626870"/>
            <wp:effectExtent l="0" t="0" r="0" b="0"/>
            <wp:wrapThrough wrapText="bothSides">
              <wp:wrapPolygon edited="0">
                <wp:start x="0" y="0"/>
                <wp:lineTo x="0" y="21246"/>
                <wp:lineTo x="21364" y="21246"/>
                <wp:lineTo x="21364" y="0"/>
                <wp:lineTo x="0" y="0"/>
              </wp:wrapPolygon>
            </wp:wrapThrough>
            <wp:docPr id="9" name="Afbeelding 9" descr="Afbeelding met gereedschap, beitel,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Afbeelding met gereedschap, beitel, verschillende&#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6020" cy="1626870"/>
                    </a:xfrm>
                    <a:prstGeom prst="rect">
                      <a:avLst/>
                    </a:prstGeom>
                    <a:noFill/>
                  </pic:spPr>
                </pic:pic>
              </a:graphicData>
            </a:graphic>
            <wp14:sizeRelH relativeFrom="page">
              <wp14:pctWidth>0</wp14:pctWidth>
            </wp14:sizeRelH>
            <wp14:sizeRelV relativeFrom="page">
              <wp14:pctHeight>0</wp14:pctHeight>
            </wp14:sizeRelV>
          </wp:anchor>
        </w:drawing>
      </w:r>
      <w:r>
        <w:rPr>
          <w:color w:val="538135" w:themeColor="accent6" w:themeShade="BF"/>
        </w:rPr>
        <w:t>Structuur:</w:t>
      </w:r>
      <w:r>
        <w:t xml:space="preserve"> de zorgboerderij draagt vaak bij aan structuur in het leven van deelnemers. Er is veelal een vaste dagindeling, met op vaste tijden activiteiten en koffie- en eetmomenten. Elke dag zijn er   activiteiten die gedaan moeten worden, zoals het verzorgen van dieren. Ook zorgen de verschillende seizoenen en de gebeurtenissen die daarmee gepaard gaan voor structuur.</w:t>
      </w:r>
    </w:p>
    <w:p w14:paraId="3ED5438C" w14:textId="77777777" w:rsidR="00144EE8" w:rsidRDefault="00144EE8" w:rsidP="00144EE8"/>
    <w:p w14:paraId="168D1B38" w14:textId="05D82C1E" w:rsidR="00144EE8" w:rsidRDefault="00144EE8" w:rsidP="00144EE8">
      <w:pPr>
        <w:pStyle w:val="Kop4"/>
      </w:pPr>
      <w:r>
        <w:rPr>
          <w:noProof/>
          <w:u w:val="none"/>
        </w:rPr>
        <w:drawing>
          <wp:anchor distT="0" distB="0" distL="114300" distR="114300" simplePos="0" relativeHeight="251682304" behindDoc="0" locked="0" layoutInCell="1" allowOverlap="1" wp14:anchorId="0172B2E6" wp14:editId="132ECF6C">
            <wp:simplePos x="0" y="0"/>
            <wp:positionH relativeFrom="column">
              <wp:posOffset>3047365</wp:posOffset>
            </wp:positionH>
            <wp:positionV relativeFrom="paragraph">
              <wp:posOffset>75565</wp:posOffset>
            </wp:positionV>
            <wp:extent cx="737870" cy="737870"/>
            <wp:effectExtent l="0" t="0" r="5080" b="5080"/>
            <wp:wrapThrough wrapText="bothSides">
              <wp:wrapPolygon edited="0">
                <wp:start x="7807" y="0"/>
                <wp:lineTo x="3904" y="2231"/>
                <wp:lineTo x="0" y="7250"/>
                <wp:lineTo x="0" y="12269"/>
                <wp:lineTo x="2231" y="18403"/>
                <wp:lineTo x="7250" y="20633"/>
                <wp:lineTo x="7807" y="21191"/>
                <wp:lineTo x="13384" y="21191"/>
                <wp:lineTo x="13941" y="20633"/>
                <wp:lineTo x="18960" y="18403"/>
                <wp:lineTo x="21191" y="12269"/>
                <wp:lineTo x="21191" y="7250"/>
                <wp:lineTo x="17287" y="2231"/>
                <wp:lineTo x="13384" y="0"/>
                <wp:lineTo x="7807"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14:sizeRelH relativeFrom="page">
              <wp14:pctWidth>0</wp14:pctWidth>
            </wp14:sizeRelH>
            <wp14:sizeRelV relativeFrom="page">
              <wp14:pctHeight>0</wp14:pctHeight>
            </wp14:sizeRelV>
          </wp:anchor>
        </w:drawing>
      </w:r>
    </w:p>
    <w:p w14:paraId="3E59E027" w14:textId="77777777" w:rsidR="00144EE8" w:rsidRDefault="00144EE8" w:rsidP="00144EE8">
      <w:pPr>
        <w:rPr>
          <w:rFonts w:asciiTheme="majorHAnsi" w:eastAsiaTheme="majorEastAsia" w:hAnsiTheme="majorHAnsi" w:cstheme="majorBidi"/>
          <w:bCs/>
          <w:iCs/>
          <w:color w:val="385623" w:themeColor="accent6" w:themeShade="80"/>
          <w:sz w:val="24"/>
          <w:u w:val="single"/>
        </w:rPr>
      </w:pPr>
      <w:r>
        <w:rPr>
          <w:rFonts w:asciiTheme="majorHAnsi" w:eastAsiaTheme="majorEastAsia" w:hAnsiTheme="majorHAnsi" w:cstheme="majorBidi"/>
          <w:bCs/>
          <w:iCs/>
          <w:color w:val="385623" w:themeColor="accent6" w:themeShade="80"/>
          <w:sz w:val="24"/>
          <w:u w:val="single"/>
        </w:rPr>
        <w:br w:type="page"/>
      </w:r>
    </w:p>
    <w:p w14:paraId="18F90379" w14:textId="77777777" w:rsidR="00144EE8" w:rsidRDefault="00144EE8" w:rsidP="00144EE8">
      <w:pPr>
        <w:rPr>
          <w:b/>
          <w:color w:val="385623" w:themeColor="accent6" w:themeShade="80"/>
          <w:sz w:val="28"/>
          <w:szCs w:val="28"/>
        </w:rPr>
      </w:pPr>
      <w:r>
        <w:rPr>
          <w:rFonts w:asciiTheme="majorHAnsi" w:eastAsiaTheme="majorEastAsia" w:hAnsiTheme="majorHAnsi" w:cstheme="majorBidi"/>
          <w:bCs/>
          <w:iCs/>
          <w:color w:val="385623" w:themeColor="accent6" w:themeShade="80"/>
          <w:sz w:val="24"/>
          <w:u w:val="single"/>
        </w:rPr>
        <w:lastRenderedPageBreak/>
        <w:t xml:space="preserve">Samen </w:t>
      </w:r>
      <w:r>
        <w:rPr>
          <w:rFonts w:asciiTheme="majorHAnsi" w:eastAsiaTheme="majorEastAsia" w:hAnsiTheme="majorHAnsi" w:cstheme="majorBidi"/>
          <w:bCs/>
          <w:iCs/>
          <w:color w:val="385623" w:themeColor="accent6" w:themeShade="80"/>
          <w:sz w:val="24"/>
          <w:szCs w:val="24"/>
          <w:u w:val="single"/>
        </w:rPr>
        <w:t>Buiten</w:t>
      </w:r>
      <w:r>
        <w:rPr>
          <w:rFonts w:asciiTheme="majorHAnsi" w:eastAsiaTheme="majorEastAsia" w:hAnsiTheme="majorHAnsi" w:cstheme="majorBidi"/>
          <w:b/>
          <w:iCs/>
          <w:color w:val="385623" w:themeColor="accent6" w:themeShade="80"/>
          <w:sz w:val="24"/>
          <w:u w:val="single"/>
        </w:rPr>
        <w:t xml:space="preserve"> </w:t>
      </w:r>
      <w:r>
        <w:rPr>
          <w:rFonts w:asciiTheme="majorHAnsi" w:eastAsiaTheme="majorEastAsia" w:hAnsiTheme="majorHAnsi" w:cstheme="majorBidi"/>
          <w:b/>
          <w:iCs/>
          <w:color w:val="385623" w:themeColor="accent6" w:themeShade="80"/>
          <w:sz w:val="28"/>
          <w:szCs w:val="28"/>
          <w:u w:val="single"/>
        </w:rPr>
        <w:t>Gewoon</w:t>
      </w:r>
      <w:r>
        <w:rPr>
          <w:b/>
          <w:color w:val="385623" w:themeColor="accent6" w:themeShade="80"/>
          <w:sz w:val="28"/>
          <w:szCs w:val="28"/>
        </w:rPr>
        <w:t xml:space="preserve"> </w:t>
      </w:r>
    </w:p>
    <w:p w14:paraId="2407017D" w14:textId="77777777" w:rsidR="00144EE8" w:rsidRDefault="00144EE8" w:rsidP="00144EE8">
      <w:pPr>
        <w:rPr>
          <w:b/>
          <w:bCs/>
          <w:color w:val="385623" w:themeColor="accent6" w:themeShade="80"/>
        </w:rPr>
      </w:pPr>
      <w:r>
        <w:rPr>
          <w:noProof/>
        </w:rPr>
        <w:t xml:space="preserve"> </w:t>
      </w:r>
    </w:p>
    <w:p w14:paraId="3BD0EBA8" w14:textId="77777777" w:rsidR="00144EE8" w:rsidRDefault="00144EE8" w:rsidP="00144EE8">
      <w:pPr>
        <w:pStyle w:val="Lijstalinea"/>
        <w:numPr>
          <w:ilvl w:val="0"/>
          <w:numId w:val="10"/>
        </w:numPr>
        <w:rPr>
          <w:b/>
          <w:bCs/>
          <w:color w:val="385623" w:themeColor="accent6" w:themeShade="80"/>
        </w:rPr>
      </w:pPr>
      <w:r>
        <w:rPr>
          <w:b/>
          <w:bCs/>
          <w:color w:val="385623" w:themeColor="accent6" w:themeShade="80"/>
        </w:rPr>
        <w:t>Ik word gezien en gehoord</w:t>
      </w:r>
    </w:p>
    <w:p w14:paraId="58ED5E4D" w14:textId="7FCDBC32" w:rsidR="00144EE8" w:rsidRDefault="00144EE8" w:rsidP="00144EE8">
      <w:r>
        <w:rPr>
          <w:noProof/>
        </w:rPr>
        <w:drawing>
          <wp:anchor distT="0" distB="0" distL="114300" distR="114300" simplePos="0" relativeHeight="251683328" behindDoc="0" locked="0" layoutInCell="1" allowOverlap="1" wp14:anchorId="2845D3D6" wp14:editId="4072665C">
            <wp:simplePos x="0" y="0"/>
            <wp:positionH relativeFrom="margin">
              <wp:posOffset>3102610</wp:posOffset>
            </wp:positionH>
            <wp:positionV relativeFrom="paragraph">
              <wp:posOffset>447040</wp:posOffset>
            </wp:positionV>
            <wp:extent cx="2868930" cy="1912620"/>
            <wp:effectExtent l="0" t="0" r="7620" b="0"/>
            <wp:wrapThrough wrapText="bothSides">
              <wp:wrapPolygon edited="0">
                <wp:start x="0" y="0"/>
                <wp:lineTo x="0" y="21299"/>
                <wp:lineTo x="21514" y="21299"/>
                <wp:lineTo x="21514" y="0"/>
                <wp:lineTo x="0" y="0"/>
              </wp:wrapPolygon>
            </wp:wrapThrough>
            <wp:docPr id="7" name="Afbeelding 7" descr="Afbeelding met zoogdier, hooi, runderachtigen, boer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 met zoogdier, hooi, runderachtigen, boerderij&#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8930" cy="1912620"/>
                    </a:xfrm>
                    <a:prstGeom prst="rect">
                      <a:avLst/>
                    </a:prstGeom>
                    <a:noFill/>
                  </pic:spPr>
                </pic:pic>
              </a:graphicData>
            </a:graphic>
            <wp14:sizeRelH relativeFrom="margin">
              <wp14:pctWidth>0</wp14:pctWidth>
            </wp14:sizeRelH>
            <wp14:sizeRelV relativeFrom="margin">
              <wp14:pctHeight>0</wp14:pctHeight>
            </wp14:sizeRelV>
          </wp:anchor>
        </w:drawing>
      </w:r>
      <w:r>
        <w:rPr>
          <w:color w:val="538135" w:themeColor="accent6" w:themeShade="BF"/>
        </w:rPr>
        <w:t xml:space="preserve">Persoonsgerichte begeleiding: </w:t>
      </w:r>
      <w:r>
        <w:t xml:space="preserve">op de zorgboerderij is er persoonlijke aandacht voor de interesses, wensen en mogelijkheden van individuele deelnemers. Maatwerk dus, waarbij er aandacht is voor wat deelnemers zelf belangrijk vinden en de zorg die nodig en geïndiceerd is. De activiteiten en werkzaamheden op de zorgboerderij worden hier zo veel mogelijk op afgestemd. Ook is er volgens de deelnemers vaak sprake van een betrokken en gelijkwaardige relatie met de zorgboer. Deelnemers voelen zich gewaardeerd. </w:t>
      </w:r>
      <w:r>
        <w:rPr>
          <w:noProof/>
        </w:rPr>
        <w:t xml:space="preserve"> </w:t>
      </w:r>
    </w:p>
    <w:p w14:paraId="25479ABF" w14:textId="77777777" w:rsidR="00144EE8" w:rsidRDefault="00144EE8" w:rsidP="00144EE8"/>
    <w:p w14:paraId="47086502" w14:textId="77777777" w:rsidR="00144EE8" w:rsidRDefault="00144EE8" w:rsidP="00144EE8"/>
    <w:p w14:paraId="2817CC7A" w14:textId="53CCACDE" w:rsidR="00144EE8" w:rsidRDefault="00144EE8" w:rsidP="00144EE8">
      <w:r>
        <w:rPr>
          <w:noProof/>
        </w:rPr>
        <w:drawing>
          <wp:anchor distT="0" distB="0" distL="114300" distR="114300" simplePos="0" relativeHeight="251684352" behindDoc="0" locked="0" layoutInCell="1" allowOverlap="1" wp14:anchorId="19DC7326" wp14:editId="122941C4">
            <wp:simplePos x="0" y="0"/>
            <wp:positionH relativeFrom="margin">
              <wp:posOffset>2760345</wp:posOffset>
            </wp:positionH>
            <wp:positionV relativeFrom="paragraph">
              <wp:posOffset>36195</wp:posOffset>
            </wp:positionV>
            <wp:extent cx="737870" cy="737870"/>
            <wp:effectExtent l="0" t="0" r="5080" b="5080"/>
            <wp:wrapThrough wrapText="bothSides">
              <wp:wrapPolygon edited="0">
                <wp:start x="7807" y="0"/>
                <wp:lineTo x="3904" y="2231"/>
                <wp:lineTo x="0" y="7250"/>
                <wp:lineTo x="0" y="12269"/>
                <wp:lineTo x="2231" y="18403"/>
                <wp:lineTo x="7250" y="20633"/>
                <wp:lineTo x="7807" y="21191"/>
                <wp:lineTo x="13384" y="21191"/>
                <wp:lineTo x="13941" y="20633"/>
                <wp:lineTo x="18960" y="18403"/>
                <wp:lineTo x="21191" y="12269"/>
                <wp:lineTo x="21191" y="7250"/>
                <wp:lineTo x="17287" y="2231"/>
                <wp:lineTo x="13384" y="0"/>
                <wp:lineTo x="7807"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14:sizeRelH relativeFrom="page">
              <wp14:pctWidth>0</wp14:pctWidth>
            </wp14:sizeRelH>
            <wp14:sizeRelV relativeFrom="page">
              <wp14:pctHeight>0</wp14:pctHeight>
            </wp14:sizeRelV>
          </wp:anchor>
        </w:drawing>
      </w:r>
    </w:p>
    <w:p w14:paraId="340C3A7D" w14:textId="77777777" w:rsidR="00144EE8" w:rsidRDefault="00144EE8" w:rsidP="00144EE8"/>
    <w:p w14:paraId="542CA2E7" w14:textId="77777777" w:rsidR="00144EE8" w:rsidRDefault="00144EE8" w:rsidP="00144EE8"/>
    <w:p w14:paraId="4F725B6C" w14:textId="77777777" w:rsidR="00144EE8" w:rsidRDefault="00144EE8" w:rsidP="00144EE8"/>
    <w:p w14:paraId="712A2076" w14:textId="77777777" w:rsidR="00144EE8" w:rsidRDefault="00144EE8" w:rsidP="00144EE8"/>
    <w:p w14:paraId="782C5416" w14:textId="77777777" w:rsidR="00144EE8" w:rsidRDefault="00144EE8" w:rsidP="00144EE8"/>
    <w:p w14:paraId="57A2CEB2" w14:textId="77777777" w:rsidR="00144EE8" w:rsidRDefault="00144EE8" w:rsidP="00144EE8"/>
    <w:p w14:paraId="1BE06280" w14:textId="08D78C1D" w:rsidR="00144EE8" w:rsidRDefault="00144EE8" w:rsidP="00144EE8">
      <w:pPr>
        <w:pStyle w:val="Lijstalinea"/>
        <w:numPr>
          <w:ilvl w:val="0"/>
          <w:numId w:val="10"/>
        </w:numPr>
        <w:rPr>
          <w:b/>
          <w:bCs/>
          <w:color w:val="385623" w:themeColor="accent6" w:themeShade="80"/>
        </w:rPr>
      </w:pPr>
      <w:r>
        <w:rPr>
          <w:noProof/>
        </w:rPr>
        <w:drawing>
          <wp:anchor distT="0" distB="0" distL="114300" distR="114300" simplePos="0" relativeHeight="251685376" behindDoc="0" locked="0" layoutInCell="1" allowOverlap="1" wp14:anchorId="393A3F0D" wp14:editId="0E3E588B">
            <wp:simplePos x="0" y="0"/>
            <wp:positionH relativeFrom="margin">
              <wp:posOffset>-243840</wp:posOffset>
            </wp:positionH>
            <wp:positionV relativeFrom="paragraph">
              <wp:posOffset>80645</wp:posOffset>
            </wp:positionV>
            <wp:extent cx="2476500" cy="1857375"/>
            <wp:effectExtent l="0" t="0" r="0" b="9525"/>
            <wp:wrapThrough wrapText="bothSides">
              <wp:wrapPolygon edited="0">
                <wp:start x="0" y="0"/>
                <wp:lineTo x="0" y="21489"/>
                <wp:lineTo x="21434" y="21489"/>
                <wp:lineTo x="21434" y="0"/>
                <wp:lineTo x="0" y="0"/>
              </wp:wrapPolygon>
            </wp:wrapThrough>
            <wp:docPr id="5" name="Afbeelding 5" descr="Afbeelding met buiten, lucht, gra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buiten, lucht, gras, boom&#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pic:spPr>
                </pic:pic>
              </a:graphicData>
            </a:graphic>
            <wp14:sizeRelH relativeFrom="margin">
              <wp14:pctWidth>0</wp14:pctWidth>
            </wp14:sizeRelH>
            <wp14:sizeRelV relativeFrom="margin">
              <wp14:pctHeight>0</wp14:pctHeight>
            </wp14:sizeRelV>
          </wp:anchor>
        </w:drawing>
      </w:r>
      <w:r>
        <w:rPr>
          <w:b/>
          <w:bCs/>
          <w:color w:val="385623" w:themeColor="accent6" w:themeShade="80"/>
        </w:rPr>
        <w:t>Het is op de boerderij net als in het gewone leven</w:t>
      </w:r>
    </w:p>
    <w:p w14:paraId="0A2F8831" w14:textId="77777777" w:rsidR="00144EE8" w:rsidRDefault="00144EE8" w:rsidP="00144EE8">
      <w:r>
        <w:rPr>
          <w:color w:val="538135" w:themeColor="accent6" w:themeShade="BF"/>
        </w:rPr>
        <w:t>Gewone leven:</w:t>
      </w:r>
      <w:r>
        <w:t xml:space="preserve"> op de zorgboerderij kunnen deelnemers het gewone leven ervaren. Deelnemers zijn bezig met zinvolle werkzaamheden waarbij niet alle risico’s worden weggenomen en er wordt weinig over zorg gesproken. Vaak is er een huiselijke inrichting en sfeer, waardoor deelnemers zich snel thuis voelen. Ook de huishoudelijke activiteiten die deelnemers kunnen uitvoeren kunnen hieraan bijdragen. </w:t>
      </w:r>
      <w:r>
        <w:rPr>
          <w:noProof/>
        </w:rPr>
        <w:t xml:space="preserve"> </w:t>
      </w:r>
    </w:p>
    <w:p w14:paraId="5C888269" w14:textId="6AC94526" w:rsidR="00144EE8" w:rsidRDefault="00144EE8" w:rsidP="00144EE8">
      <w:r>
        <w:rPr>
          <w:noProof/>
        </w:rPr>
        <w:drawing>
          <wp:anchor distT="0" distB="0" distL="114300" distR="114300" simplePos="0" relativeHeight="251686400" behindDoc="0" locked="0" layoutInCell="1" allowOverlap="1" wp14:anchorId="0A91A770" wp14:editId="36620E3F">
            <wp:simplePos x="0" y="0"/>
            <wp:positionH relativeFrom="column">
              <wp:posOffset>1731010</wp:posOffset>
            </wp:positionH>
            <wp:positionV relativeFrom="paragraph">
              <wp:posOffset>35560</wp:posOffset>
            </wp:positionV>
            <wp:extent cx="737870" cy="737870"/>
            <wp:effectExtent l="0" t="0" r="5080" b="5080"/>
            <wp:wrapThrough wrapText="bothSides">
              <wp:wrapPolygon edited="0">
                <wp:start x="7807" y="0"/>
                <wp:lineTo x="3904" y="2231"/>
                <wp:lineTo x="0" y="7250"/>
                <wp:lineTo x="0" y="12269"/>
                <wp:lineTo x="2231" y="18403"/>
                <wp:lineTo x="7250" y="20633"/>
                <wp:lineTo x="7807" y="21191"/>
                <wp:lineTo x="13384" y="21191"/>
                <wp:lineTo x="13941" y="20633"/>
                <wp:lineTo x="18960" y="18403"/>
                <wp:lineTo x="21191" y="12269"/>
                <wp:lineTo x="21191" y="7250"/>
                <wp:lineTo x="17287" y="2231"/>
                <wp:lineTo x="13384" y="0"/>
                <wp:lineTo x="7807"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14:sizeRelH relativeFrom="margin">
              <wp14:pctWidth>0</wp14:pctWidth>
            </wp14:sizeRelH>
            <wp14:sizeRelV relativeFrom="margin">
              <wp14:pctHeight>0</wp14:pctHeight>
            </wp14:sizeRelV>
          </wp:anchor>
        </w:drawing>
      </w:r>
    </w:p>
    <w:p w14:paraId="7BFFE256" w14:textId="77777777" w:rsidR="00144EE8" w:rsidRDefault="00144EE8" w:rsidP="00144EE8"/>
    <w:p w14:paraId="229B0889" w14:textId="77777777" w:rsidR="00144EE8" w:rsidRDefault="00144EE8" w:rsidP="00144EE8"/>
    <w:p w14:paraId="30A33D06" w14:textId="77777777" w:rsidR="00144EE8" w:rsidRDefault="00144EE8" w:rsidP="00144EE8"/>
    <w:p w14:paraId="0168CD13" w14:textId="77777777" w:rsidR="00144EE8" w:rsidRDefault="00144EE8" w:rsidP="00144EE8"/>
    <w:p w14:paraId="2C9006BA" w14:textId="77777777" w:rsidR="00144EE8" w:rsidRDefault="00144EE8" w:rsidP="00144EE8"/>
    <w:p w14:paraId="2C5EE996" w14:textId="77777777" w:rsidR="00144EE8" w:rsidRDefault="00144EE8" w:rsidP="00144EE8">
      <w:pPr>
        <w:pStyle w:val="Lijstalinea"/>
        <w:numPr>
          <w:ilvl w:val="0"/>
          <w:numId w:val="10"/>
        </w:numPr>
        <w:rPr>
          <w:b/>
          <w:bCs/>
          <w:color w:val="385623" w:themeColor="accent6" w:themeShade="80"/>
        </w:rPr>
      </w:pPr>
      <w:r>
        <w:rPr>
          <w:b/>
          <w:bCs/>
          <w:color w:val="385623" w:themeColor="accent6" w:themeShade="80"/>
        </w:rPr>
        <w:t>Ik krijg de kans om te leren</w:t>
      </w:r>
    </w:p>
    <w:p w14:paraId="5033E091" w14:textId="4D044647" w:rsidR="00144EE8" w:rsidRDefault="00144EE8" w:rsidP="00144EE8">
      <w:r>
        <w:rPr>
          <w:noProof/>
        </w:rPr>
        <w:drawing>
          <wp:anchor distT="0" distB="0" distL="114300" distR="114300" simplePos="0" relativeHeight="251687424" behindDoc="0" locked="0" layoutInCell="1" allowOverlap="1" wp14:anchorId="10D1170F" wp14:editId="6F87EFB8">
            <wp:simplePos x="0" y="0"/>
            <wp:positionH relativeFrom="margin">
              <wp:posOffset>3955415</wp:posOffset>
            </wp:positionH>
            <wp:positionV relativeFrom="paragraph">
              <wp:posOffset>83185</wp:posOffset>
            </wp:positionV>
            <wp:extent cx="1630680" cy="2160270"/>
            <wp:effectExtent l="0" t="0" r="7620" b="0"/>
            <wp:wrapThrough wrapText="bothSides">
              <wp:wrapPolygon edited="0">
                <wp:start x="0" y="0"/>
                <wp:lineTo x="0" y="21333"/>
                <wp:lineTo x="21449" y="21333"/>
                <wp:lineTo x="21449" y="0"/>
                <wp:lineTo x="0" y="0"/>
              </wp:wrapPolygon>
            </wp:wrapThrough>
            <wp:docPr id="2" name="Afbeelding 2"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buiten&#10;&#10;Automatisch gegenereerde beschrijv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0680" cy="21602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0" locked="0" layoutInCell="1" allowOverlap="1" wp14:anchorId="406E43BC" wp14:editId="728964D1">
            <wp:simplePos x="0" y="0"/>
            <wp:positionH relativeFrom="column">
              <wp:posOffset>3587115</wp:posOffset>
            </wp:positionH>
            <wp:positionV relativeFrom="paragraph">
              <wp:posOffset>1685290</wp:posOffset>
            </wp:positionV>
            <wp:extent cx="737870" cy="737870"/>
            <wp:effectExtent l="0" t="0" r="508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14:sizeRelH relativeFrom="margin">
              <wp14:pctWidth>0</wp14:pctWidth>
            </wp14:sizeRelH>
            <wp14:sizeRelV relativeFrom="margin">
              <wp14:pctHeight>0</wp14:pctHeight>
            </wp14:sizeRelV>
          </wp:anchor>
        </w:drawing>
      </w:r>
      <w:r>
        <w:rPr>
          <w:color w:val="538135" w:themeColor="accent6" w:themeShade="BF"/>
        </w:rPr>
        <w:t xml:space="preserve">Stimulerende omgeving die aanzet tot groei: </w:t>
      </w:r>
      <w:r>
        <w:t>de boerderij is activerend door de aanwezigheid van de verschillende agrarische/buitenactiviteiten. Op de boerderij worden deelnemers ingezet op taken waar ze goed in zijn. Dit helpt om vaardigheden te behouden en waar mogelijk verder te ontwikkelen. Ook is er de mogelijkheid om te leren van eigen fouten en successen. Deelnemers leren daardoor nieuwe talenten van zichzelf te ontdekken. Dit versterkt het gevoel van eigenwaarde. Vaak zetten deelnemers stappen richting regulier werk of andere vormen van maatschappelijke participatie.</w:t>
      </w:r>
    </w:p>
    <w:p w14:paraId="713AFE4A" w14:textId="77777777" w:rsidR="00144EE8" w:rsidRDefault="00144EE8" w:rsidP="00144EE8">
      <w:pPr>
        <w:pStyle w:val="Lijstalinea"/>
        <w:rPr>
          <w:b/>
          <w:bCs/>
        </w:rPr>
      </w:pPr>
    </w:p>
    <w:p w14:paraId="58EC9318" w14:textId="77777777" w:rsidR="00B476E8" w:rsidRDefault="00B476E8" w:rsidP="00E86A9E">
      <w:pPr>
        <w:rPr>
          <w:b/>
          <w:bCs/>
        </w:rPr>
      </w:pPr>
    </w:p>
    <w:sectPr w:rsidR="00B476E8" w:rsidSect="00A50440">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75284" w14:textId="77777777" w:rsidR="00C97A2C" w:rsidRDefault="00C97A2C" w:rsidP="007D36F1">
      <w:r>
        <w:separator/>
      </w:r>
    </w:p>
  </w:endnote>
  <w:endnote w:type="continuationSeparator" w:id="0">
    <w:p w14:paraId="42A36524" w14:textId="77777777" w:rsidR="00C97A2C" w:rsidRDefault="00C97A2C" w:rsidP="007D3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5F401" w14:textId="77777777" w:rsidR="00144EE8" w:rsidRDefault="00144EE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51505" w14:textId="77777777" w:rsidR="00A50440" w:rsidRDefault="00A50440" w:rsidP="00A50440">
    <w:pPr>
      <w:pStyle w:val="Voettekst"/>
      <w:jc w:val="center"/>
      <w:rPr>
        <w:noProof/>
        <w:sz w:val="16"/>
        <w:szCs w:val="16"/>
      </w:rPr>
    </w:pPr>
  </w:p>
  <w:p w14:paraId="483B09B6" w14:textId="14DEC3AA" w:rsidR="001B66C8" w:rsidRDefault="007D36F1" w:rsidP="00A50440">
    <w:pPr>
      <w:pStyle w:val="Voettekst"/>
      <w:jc w:val="center"/>
      <w:rPr>
        <w:noProof/>
        <w:sz w:val="16"/>
        <w:szCs w:val="16"/>
      </w:rPr>
    </w:pPr>
    <w:r>
      <w:rPr>
        <w:noProof/>
      </w:rPr>
      <w:drawing>
        <wp:anchor distT="0" distB="0" distL="114300" distR="114300" simplePos="0" relativeHeight="251687936" behindDoc="1" locked="0" layoutInCell="1" allowOverlap="1" wp14:anchorId="4182CE71" wp14:editId="52369D77">
          <wp:simplePos x="0" y="0"/>
          <wp:positionH relativeFrom="column">
            <wp:posOffset>1905</wp:posOffset>
          </wp:positionH>
          <wp:positionV relativeFrom="paragraph">
            <wp:posOffset>-24976</wp:posOffset>
          </wp:positionV>
          <wp:extent cx="1043940" cy="518160"/>
          <wp:effectExtent l="0" t="0" r="381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Z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3940" cy="518160"/>
                  </a:xfrm>
                  <a:prstGeom prst="rect">
                    <a:avLst/>
                  </a:prstGeom>
                </pic:spPr>
              </pic:pic>
            </a:graphicData>
          </a:graphic>
          <wp14:sizeRelH relativeFrom="margin">
            <wp14:pctWidth>0</wp14:pctWidth>
          </wp14:sizeRelH>
          <wp14:sizeRelV relativeFrom="margin">
            <wp14:pctHeight>0</wp14:pctHeight>
          </wp14:sizeRelV>
        </wp:anchor>
      </w:drawing>
    </w:r>
    <w:r w:rsidR="001B66C8" w:rsidRPr="001B66C8">
      <w:rPr>
        <w:noProof/>
        <w:sz w:val="16"/>
        <w:szCs w:val="16"/>
      </w:rPr>
      <w:t>Deze vragenlijst is onderdeel van het onderdeel</w:t>
    </w:r>
  </w:p>
  <w:p w14:paraId="5BAD2600" w14:textId="77777777" w:rsidR="00A50440" w:rsidRDefault="001B66C8" w:rsidP="00A50440">
    <w:pPr>
      <w:pStyle w:val="Voettekst"/>
      <w:jc w:val="center"/>
      <w:rPr>
        <w:sz w:val="16"/>
        <w:szCs w:val="16"/>
      </w:rPr>
    </w:pPr>
    <w:r w:rsidRPr="001B66C8">
      <w:rPr>
        <w:noProof/>
        <w:sz w:val="16"/>
        <w:szCs w:val="16"/>
      </w:rPr>
      <w:t>Leren &amp; Refecteren in het Kwaliteitskader Zorgladbouw</w:t>
    </w:r>
  </w:p>
  <w:p w14:paraId="26BDE7A1" w14:textId="1E3ACB9A" w:rsidR="007D36F1" w:rsidRPr="00A50440" w:rsidRDefault="007D36F1" w:rsidP="00A50440">
    <w:pPr>
      <w:pStyle w:val="Voettekst"/>
      <w:jc w:val="center"/>
      <w:rPr>
        <w:sz w:val="16"/>
        <w:szCs w:val="16"/>
      </w:rPr>
    </w:pPr>
    <w:r w:rsidRPr="001B66C8">
      <w:rPr>
        <w:sz w:val="16"/>
        <w:szCs w:val="16"/>
      </w:rPr>
      <w:t xml:space="preserve">Versie </w:t>
    </w:r>
    <w:r w:rsidR="001B66C8">
      <w:rPr>
        <w:sz w:val="16"/>
        <w:szCs w:val="16"/>
      </w:rPr>
      <w:t>1</w:t>
    </w:r>
    <w:r w:rsidR="009542EB">
      <w:rPr>
        <w:sz w:val="16"/>
        <w:szCs w:val="16"/>
      </w:rPr>
      <w:t>.0</w:t>
    </w:r>
    <w:r w:rsidRPr="001B66C8">
      <w:rPr>
        <w:sz w:val="16"/>
        <w:szCs w:val="16"/>
      </w:rPr>
      <w:t xml:space="preserve">, </w:t>
    </w:r>
    <w:r w:rsidR="009542EB">
      <w:rPr>
        <w:sz w:val="16"/>
        <w:szCs w:val="16"/>
      </w:rPr>
      <w:t>19</w:t>
    </w:r>
    <w:r w:rsidRPr="001B66C8">
      <w:rPr>
        <w:sz w:val="16"/>
        <w:szCs w:val="16"/>
      </w:rPr>
      <w:t>-</w:t>
    </w:r>
    <w:r w:rsidR="001B66C8">
      <w:rPr>
        <w:sz w:val="16"/>
        <w:szCs w:val="16"/>
      </w:rPr>
      <w:t>11</w:t>
    </w:r>
    <w:r w:rsidR="002C7C4F" w:rsidRPr="001B66C8">
      <w:rPr>
        <w:sz w:val="16"/>
        <w:szCs w:val="16"/>
      </w:rPr>
      <w:t>-</w:t>
    </w:r>
    <w:r w:rsidRPr="001B66C8">
      <w:rPr>
        <w:sz w:val="16"/>
        <w:szCs w:val="16"/>
      </w:rPr>
      <w:t>202</w:t>
    </w:r>
    <w:r w:rsidR="001B66C8">
      <w:rPr>
        <w:sz w:val="16"/>
        <w:szCs w:val="16"/>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53EB" w14:textId="77777777" w:rsidR="00144EE8" w:rsidRDefault="00144EE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254B6" w14:textId="77777777" w:rsidR="00C97A2C" w:rsidRDefault="00C97A2C" w:rsidP="007D36F1">
      <w:r>
        <w:separator/>
      </w:r>
    </w:p>
  </w:footnote>
  <w:footnote w:type="continuationSeparator" w:id="0">
    <w:p w14:paraId="2C31C2C8" w14:textId="77777777" w:rsidR="00C97A2C" w:rsidRDefault="00C97A2C" w:rsidP="007D3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2864" w14:textId="77777777" w:rsidR="00144EE8" w:rsidRDefault="00144EE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9F0A" w14:textId="77777777" w:rsidR="00144EE8" w:rsidRDefault="00144EE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56FD7" w14:textId="77777777" w:rsidR="00144EE8" w:rsidRDefault="00144EE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A2618"/>
    <w:multiLevelType w:val="hybridMultilevel"/>
    <w:tmpl w:val="DB4A3C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8106D3F"/>
    <w:multiLevelType w:val="hybridMultilevel"/>
    <w:tmpl w:val="B8BCB178"/>
    <w:lvl w:ilvl="0" w:tplc="27C4CC7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F27058F"/>
    <w:multiLevelType w:val="hybridMultilevel"/>
    <w:tmpl w:val="DB3E9B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2B976A45"/>
    <w:multiLevelType w:val="hybridMultilevel"/>
    <w:tmpl w:val="F904BD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6CD32CAF"/>
    <w:multiLevelType w:val="hybridMultilevel"/>
    <w:tmpl w:val="490A6E6C"/>
    <w:lvl w:ilvl="0" w:tplc="6B2AA06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F3C7CFC"/>
    <w:multiLevelType w:val="hybridMultilevel"/>
    <w:tmpl w:val="ECAE54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3"/>
  </w:num>
  <w:num w:numId="6">
    <w:abstractNumId w:val="0"/>
  </w:num>
  <w:num w:numId="7">
    <w:abstractNumId w:val="1"/>
  </w:num>
  <w:num w:numId="8">
    <w:abstractNumId w:val="2"/>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6C8"/>
    <w:rsid w:val="00052E35"/>
    <w:rsid w:val="00054202"/>
    <w:rsid w:val="000C4E26"/>
    <w:rsid w:val="000C5226"/>
    <w:rsid w:val="000F7FFD"/>
    <w:rsid w:val="00142D7A"/>
    <w:rsid w:val="00144EE8"/>
    <w:rsid w:val="001605D2"/>
    <w:rsid w:val="001B66C8"/>
    <w:rsid w:val="001F03C7"/>
    <w:rsid w:val="002002C0"/>
    <w:rsid w:val="00275B2B"/>
    <w:rsid w:val="002C7C4F"/>
    <w:rsid w:val="003B0B4E"/>
    <w:rsid w:val="003F27FE"/>
    <w:rsid w:val="004B6A9E"/>
    <w:rsid w:val="004E735E"/>
    <w:rsid w:val="005127C2"/>
    <w:rsid w:val="00565973"/>
    <w:rsid w:val="005A6B1B"/>
    <w:rsid w:val="005B6915"/>
    <w:rsid w:val="005D5207"/>
    <w:rsid w:val="007B457F"/>
    <w:rsid w:val="007B6CCD"/>
    <w:rsid w:val="007D36F1"/>
    <w:rsid w:val="00852FC9"/>
    <w:rsid w:val="0086513B"/>
    <w:rsid w:val="00866D55"/>
    <w:rsid w:val="008E4502"/>
    <w:rsid w:val="008F3C06"/>
    <w:rsid w:val="00916BEB"/>
    <w:rsid w:val="0091750F"/>
    <w:rsid w:val="009542EB"/>
    <w:rsid w:val="009877BE"/>
    <w:rsid w:val="009A6A34"/>
    <w:rsid w:val="009B2EC2"/>
    <w:rsid w:val="009B48E4"/>
    <w:rsid w:val="00A2098B"/>
    <w:rsid w:val="00A428B0"/>
    <w:rsid w:val="00A42A96"/>
    <w:rsid w:val="00A50440"/>
    <w:rsid w:val="00A53ACC"/>
    <w:rsid w:val="00AA575E"/>
    <w:rsid w:val="00AC7F3D"/>
    <w:rsid w:val="00AD449F"/>
    <w:rsid w:val="00B476E8"/>
    <w:rsid w:val="00BA3385"/>
    <w:rsid w:val="00C97A2C"/>
    <w:rsid w:val="00D1309B"/>
    <w:rsid w:val="00D2290B"/>
    <w:rsid w:val="00D447B6"/>
    <w:rsid w:val="00D555F6"/>
    <w:rsid w:val="00DD167B"/>
    <w:rsid w:val="00E0176E"/>
    <w:rsid w:val="00E44E8A"/>
    <w:rsid w:val="00E86A9E"/>
    <w:rsid w:val="00EE4F5D"/>
    <w:rsid w:val="00F015B0"/>
    <w:rsid w:val="00F630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7C5F8"/>
  <w15:chartTrackingRefBased/>
  <w15:docId w15:val="{C3C0231D-8590-40AE-A581-CB12A24B5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4">
    <w:name w:val="heading 4"/>
    <w:basedOn w:val="Standaard"/>
    <w:next w:val="Standaard"/>
    <w:link w:val="Kop4Char"/>
    <w:uiPriority w:val="9"/>
    <w:semiHidden/>
    <w:unhideWhenUsed/>
    <w:qFormat/>
    <w:rsid w:val="00B476E8"/>
    <w:pPr>
      <w:keepNext/>
      <w:keepLines/>
      <w:spacing w:before="40"/>
      <w:outlineLvl w:val="3"/>
    </w:pPr>
    <w:rPr>
      <w:rFonts w:asciiTheme="majorHAnsi" w:eastAsiaTheme="majorEastAsia" w:hAnsiTheme="majorHAnsi" w:cstheme="majorBidi"/>
      <w:b/>
      <w:iCs/>
      <w:color w:val="385623" w:themeColor="accent6" w:themeShade="80"/>
      <w:sz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44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44E8A"/>
    <w:pPr>
      <w:ind w:left="720"/>
      <w:contextualSpacing/>
    </w:pPr>
  </w:style>
  <w:style w:type="paragraph" w:styleId="Koptekst">
    <w:name w:val="header"/>
    <w:basedOn w:val="Standaard"/>
    <w:link w:val="KoptekstChar"/>
    <w:uiPriority w:val="99"/>
    <w:unhideWhenUsed/>
    <w:rsid w:val="007D36F1"/>
    <w:pPr>
      <w:tabs>
        <w:tab w:val="center" w:pos="4536"/>
        <w:tab w:val="right" w:pos="9072"/>
      </w:tabs>
    </w:pPr>
  </w:style>
  <w:style w:type="character" w:customStyle="1" w:styleId="KoptekstChar">
    <w:name w:val="Koptekst Char"/>
    <w:basedOn w:val="Standaardalinea-lettertype"/>
    <w:link w:val="Koptekst"/>
    <w:uiPriority w:val="99"/>
    <w:rsid w:val="007D36F1"/>
  </w:style>
  <w:style w:type="paragraph" w:styleId="Voettekst">
    <w:name w:val="footer"/>
    <w:basedOn w:val="Standaard"/>
    <w:link w:val="VoettekstChar"/>
    <w:uiPriority w:val="99"/>
    <w:unhideWhenUsed/>
    <w:rsid w:val="007D36F1"/>
    <w:pPr>
      <w:tabs>
        <w:tab w:val="center" w:pos="4536"/>
        <w:tab w:val="right" w:pos="9072"/>
      </w:tabs>
    </w:pPr>
  </w:style>
  <w:style w:type="character" w:customStyle="1" w:styleId="VoettekstChar">
    <w:name w:val="Voettekst Char"/>
    <w:basedOn w:val="Standaardalinea-lettertype"/>
    <w:link w:val="Voettekst"/>
    <w:uiPriority w:val="99"/>
    <w:rsid w:val="007D36F1"/>
  </w:style>
  <w:style w:type="paragraph" w:styleId="Voetnoottekst">
    <w:name w:val="footnote text"/>
    <w:basedOn w:val="Standaard"/>
    <w:link w:val="VoetnoottekstChar"/>
    <w:uiPriority w:val="99"/>
    <w:semiHidden/>
    <w:unhideWhenUsed/>
    <w:rsid w:val="00B476E8"/>
    <w:rPr>
      <w:sz w:val="20"/>
      <w:szCs w:val="20"/>
    </w:rPr>
  </w:style>
  <w:style w:type="character" w:customStyle="1" w:styleId="VoetnoottekstChar">
    <w:name w:val="Voetnoottekst Char"/>
    <w:basedOn w:val="Standaardalinea-lettertype"/>
    <w:link w:val="Voetnoottekst"/>
    <w:uiPriority w:val="99"/>
    <w:semiHidden/>
    <w:rsid w:val="00B476E8"/>
    <w:rPr>
      <w:sz w:val="20"/>
      <w:szCs w:val="20"/>
    </w:rPr>
  </w:style>
  <w:style w:type="character" w:styleId="Voetnootmarkering">
    <w:name w:val="footnote reference"/>
    <w:basedOn w:val="Standaardalinea-lettertype"/>
    <w:uiPriority w:val="99"/>
    <w:semiHidden/>
    <w:unhideWhenUsed/>
    <w:rsid w:val="00B476E8"/>
    <w:rPr>
      <w:vertAlign w:val="superscript"/>
    </w:rPr>
  </w:style>
  <w:style w:type="character" w:customStyle="1" w:styleId="Kop4Char">
    <w:name w:val="Kop 4 Char"/>
    <w:basedOn w:val="Standaardalinea-lettertype"/>
    <w:link w:val="Kop4"/>
    <w:uiPriority w:val="9"/>
    <w:semiHidden/>
    <w:rsid w:val="00B476E8"/>
    <w:rPr>
      <w:rFonts w:asciiTheme="majorHAnsi" w:eastAsiaTheme="majorEastAsia" w:hAnsiTheme="majorHAnsi" w:cstheme="majorBidi"/>
      <w:b/>
      <w:iCs/>
      <w:color w:val="385623" w:themeColor="accent6" w:themeShade="80"/>
      <w:sz w:val="24"/>
      <w:u w:val="single"/>
    </w:rPr>
  </w:style>
  <w:style w:type="paragraph" w:styleId="Titel">
    <w:name w:val="Title"/>
    <w:basedOn w:val="Standaard"/>
    <w:link w:val="TitelChar"/>
    <w:uiPriority w:val="10"/>
    <w:qFormat/>
    <w:rsid w:val="00B476E8"/>
    <w:pPr>
      <w:widowControl w:val="0"/>
      <w:autoSpaceDE w:val="0"/>
      <w:autoSpaceDN w:val="0"/>
      <w:spacing w:before="88"/>
      <w:ind w:left="591"/>
    </w:pPr>
    <w:rPr>
      <w:rFonts w:ascii="Times New Roman" w:eastAsia="Times New Roman" w:hAnsi="Times New Roman" w:cs="Times New Roman"/>
      <w:b/>
      <w:bCs/>
      <w:i/>
      <w:iCs/>
      <w:sz w:val="28"/>
      <w:szCs w:val="28"/>
      <w:u w:val="single" w:color="000000"/>
      <w:lang w:val="en-US"/>
    </w:rPr>
  </w:style>
  <w:style w:type="character" w:customStyle="1" w:styleId="TitelChar">
    <w:name w:val="Titel Char"/>
    <w:basedOn w:val="Standaardalinea-lettertype"/>
    <w:link w:val="Titel"/>
    <w:uiPriority w:val="10"/>
    <w:rsid w:val="00B476E8"/>
    <w:rPr>
      <w:rFonts w:ascii="Times New Roman" w:eastAsia="Times New Roman" w:hAnsi="Times New Roman" w:cs="Times New Roman"/>
      <w:b/>
      <w:bCs/>
      <w:i/>
      <w:iCs/>
      <w:sz w:val="28"/>
      <w:szCs w:val="28"/>
      <w:u w:val="single" w:color="000000"/>
      <w:lang w:val="en-US"/>
    </w:rPr>
  </w:style>
  <w:style w:type="paragraph" w:styleId="Revisie">
    <w:name w:val="Revision"/>
    <w:hidden/>
    <w:uiPriority w:val="99"/>
    <w:semiHidden/>
    <w:rsid w:val="00AA5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178691">
      <w:bodyDiv w:val="1"/>
      <w:marLeft w:val="0"/>
      <w:marRight w:val="0"/>
      <w:marTop w:val="0"/>
      <w:marBottom w:val="0"/>
      <w:divBdr>
        <w:top w:val="none" w:sz="0" w:space="0" w:color="auto"/>
        <w:left w:val="none" w:sz="0" w:space="0" w:color="auto"/>
        <w:bottom w:val="none" w:sz="0" w:space="0" w:color="auto"/>
        <w:right w:val="none" w:sz="0" w:space="0" w:color="auto"/>
      </w:divBdr>
    </w:div>
    <w:div w:id="131819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3.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OneDrive\Bureaublad\Format%20verslagen%20Federati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0814AEACD70754F8D1952691C657479" ma:contentTypeVersion="14" ma:contentTypeDescription="Een nieuw document maken." ma:contentTypeScope="" ma:versionID="a2f5de817300d916d338be725e7d2eb7">
  <xsd:schema xmlns:xsd="http://www.w3.org/2001/XMLSchema" xmlns:xs="http://www.w3.org/2001/XMLSchema" xmlns:p="http://schemas.microsoft.com/office/2006/metadata/properties" xmlns:ns2="75d7739d-b9f1-48ed-b7c6-aa2a491b942f" xmlns:ns3="533b414b-5ca8-4b39-8c17-e25f669cb8ca" targetNamespace="http://schemas.microsoft.com/office/2006/metadata/properties" ma:root="true" ma:fieldsID="e4a9223966b617c644ad83f5648772f0" ns2:_="" ns3:_="">
    <xsd:import namespace="75d7739d-b9f1-48ed-b7c6-aa2a491b942f"/>
    <xsd:import namespace="533b414b-5ca8-4b39-8c17-e25f669cb8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7739d-b9f1-48ed-b7c6-aa2a491b9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3dab48ab-0366-420e-a6cd-a5f05534bfb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3b414b-5ca8-4b39-8c17-e25f669cb8c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d5c77b4-90b4-48c1-ae59-fdc5d2d83466}" ma:internalName="TaxCatchAll" ma:showField="CatchAllData" ma:web="533b414b-5ca8-4b39-8c17-e25f669cb8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d7739d-b9f1-48ed-b7c6-aa2a491b942f">
      <Terms xmlns="http://schemas.microsoft.com/office/infopath/2007/PartnerControls"/>
    </lcf76f155ced4ddcb4097134ff3c332f>
    <TaxCatchAll xmlns="533b414b-5ca8-4b39-8c17-e25f669cb8ca" xsi:nil="true"/>
  </documentManagement>
</p:properties>
</file>

<file path=customXml/itemProps1.xml><?xml version="1.0" encoding="utf-8"?>
<ds:datastoreItem xmlns:ds="http://schemas.openxmlformats.org/officeDocument/2006/customXml" ds:itemID="{E180939F-71A7-4D42-8C18-A86BB5296BC8}">
  <ds:schemaRefs>
    <ds:schemaRef ds:uri="http://schemas.openxmlformats.org/officeDocument/2006/bibliography"/>
  </ds:schemaRefs>
</ds:datastoreItem>
</file>

<file path=customXml/itemProps2.xml><?xml version="1.0" encoding="utf-8"?>
<ds:datastoreItem xmlns:ds="http://schemas.openxmlformats.org/officeDocument/2006/customXml" ds:itemID="{B97E3FC1-EB3D-468C-9D98-A2AB20698683}"/>
</file>

<file path=customXml/itemProps3.xml><?xml version="1.0" encoding="utf-8"?>
<ds:datastoreItem xmlns:ds="http://schemas.openxmlformats.org/officeDocument/2006/customXml" ds:itemID="{D8512C88-A7BB-4747-82A0-4E81C06C1272}"/>
</file>

<file path=customXml/itemProps4.xml><?xml version="1.0" encoding="utf-8"?>
<ds:datastoreItem xmlns:ds="http://schemas.openxmlformats.org/officeDocument/2006/customXml" ds:itemID="{06D8FA4E-B894-4B6B-9F90-C89670BD675C}"/>
</file>

<file path=docProps/app.xml><?xml version="1.0" encoding="utf-8"?>
<Properties xmlns="http://schemas.openxmlformats.org/officeDocument/2006/extended-properties" xmlns:vt="http://schemas.openxmlformats.org/officeDocument/2006/docPropsVTypes">
  <Template>Format verslagen Federatie</Template>
  <TotalTime>4</TotalTime>
  <Pages>5</Pages>
  <Words>1008</Words>
  <Characters>5547</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Maya de Wilde</cp:lastModifiedBy>
  <cp:revision>8</cp:revision>
  <dcterms:created xsi:type="dcterms:W3CDTF">2021-11-19T12:51:00Z</dcterms:created>
  <dcterms:modified xsi:type="dcterms:W3CDTF">2021-11-23T07:10:00Z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0x010100E0814AEACD70754F8D1952691C657479</vt:lpwstr>
  </property>
  <property fmtid="{D5CDD505-2E9C-101B-9397-08002B2CF9AE}" pid="3" name="MediaServiceImageTags">
    <vt:lpwstr/>
  </property>
</Properties>
</file>